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C4" w:rsidRPr="00E9444B" w:rsidRDefault="006D35C4" w:rsidP="00E9444B">
      <w:pPr>
        <w:ind w:left="60"/>
        <w:jc w:val="center"/>
        <w:rPr>
          <w:sz w:val="28"/>
          <w:szCs w:val="28"/>
        </w:rPr>
      </w:pPr>
      <w:r w:rsidRPr="00E9444B">
        <w:rPr>
          <w:sz w:val="28"/>
          <w:szCs w:val="28"/>
        </w:rPr>
        <w:t>Комитет образования Гатчинского муниципального района</w:t>
      </w:r>
    </w:p>
    <w:p w:rsidR="006D35C4" w:rsidRPr="00A17DBC" w:rsidRDefault="006D35C4" w:rsidP="00E9444B">
      <w:pPr>
        <w:ind w:left="60"/>
        <w:jc w:val="center"/>
      </w:pPr>
      <w:r w:rsidRPr="00A17DBC">
        <w:t>МУНИЦИПАЛЬНОЕ</w:t>
      </w:r>
      <w:r>
        <w:t xml:space="preserve"> БЮДЖЕТНОЕ</w:t>
      </w:r>
      <w:r w:rsidRPr="00A17DBC">
        <w:t xml:space="preserve"> ОБРАЗОВАТЕЛЬНОЕ УЧРЕЖДЕНИЕ ДОПОЛНИТЕЛЬНОГО ОБРАЗОВАНИЯ</w:t>
      </w:r>
    </w:p>
    <w:p w:rsidR="006D35C4" w:rsidRPr="00A17DBC" w:rsidRDefault="006D35C4" w:rsidP="00E9444B">
      <w:pPr>
        <w:ind w:left="60"/>
        <w:jc w:val="center"/>
      </w:pPr>
      <w:r w:rsidRPr="00A17DBC">
        <w:t>«РАЙОННЫЙ ЦЕНТР ДЕТСКОГО ТВОРЧЕСТВА»</w:t>
      </w:r>
    </w:p>
    <w:p w:rsidR="006D35C4" w:rsidRPr="00A17DBC" w:rsidRDefault="006D35C4" w:rsidP="00E9444B">
      <w:pPr>
        <w:ind w:left="60"/>
        <w:jc w:val="center"/>
      </w:pPr>
    </w:p>
    <w:p w:rsidR="006D35C4" w:rsidRDefault="006D35C4" w:rsidP="00E9444B">
      <w:pPr>
        <w:ind w:left="60"/>
        <w:jc w:val="center"/>
        <w:rPr>
          <w:sz w:val="20"/>
          <w:szCs w:val="20"/>
        </w:rPr>
      </w:pPr>
    </w:p>
    <w:p w:rsidR="006D35C4" w:rsidRDefault="006D35C4" w:rsidP="00E9444B">
      <w:pPr>
        <w:ind w:left="60"/>
        <w:jc w:val="center"/>
        <w:rPr>
          <w:sz w:val="20"/>
          <w:szCs w:val="20"/>
        </w:rPr>
      </w:pPr>
    </w:p>
    <w:p w:rsidR="006D35C4" w:rsidRDefault="006D35C4" w:rsidP="00E9444B">
      <w:pPr>
        <w:ind w:left="60"/>
        <w:jc w:val="center"/>
        <w:rPr>
          <w:sz w:val="20"/>
          <w:szCs w:val="20"/>
        </w:rPr>
      </w:pPr>
      <w:r>
        <w:rPr>
          <w:sz w:val="20"/>
          <w:szCs w:val="20"/>
        </w:rPr>
        <w:t>Принята на методическом совете</w:t>
      </w:r>
    </w:p>
    <w:p w:rsidR="006D35C4" w:rsidRDefault="006D35C4" w:rsidP="00E9444B">
      <w:pPr>
        <w:ind w:left="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Протокол №____ от «____»_________2017 г.</w:t>
      </w:r>
    </w:p>
    <w:p w:rsidR="006D35C4" w:rsidRDefault="006D35C4" w:rsidP="00E9444B">
      <w:pPr>
        <w:ind w:left="60"/>
        <w:rPr>
          <w:sz w:val="20"/>
          <w:szCs w:val="20"/>
        </w:rPr>
      </w:pPr>
    </w:p>
    <w:p w:rsidR="006D35C4" w:rsidRDefault="006D35C4" w:rsidP="00E9444B">
      <w:pPr>
        <w:ind w:left="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Утверждена</w:t>
      </w:r>
    </w:p>
    <w:p w:rsidR="006D35C4" w:rsidRDefault="006D35C4" w:rsidP="00E9444B">
      <w:pPr>
        <w:ind w:left="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Директор МБОУ ДОД «РЦДТ»</w:t>
      </w:r>
    </w:p>
    <w:p w:rsidR="006D35C4" w:rsidRDefault="006D35C4" w:rsidP="00E9444B">
      <w:pPr>
        <w:ind w:left="6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_____________________________ Михайлова Е.Н.</w:t>
      </w:r>
    </w:p>
    <w:p w:rsidR="006D35C4" w:rsidRDefault="006D35C4" w:rsidP="00E9444B">
      <w:pPr>
        <w:ind w:left="60"/>
        <w:jc w:val="center"/>
        <w:rPr>
          <w:sz w:val="20"/>
          <w:szCs w:val="20"/>
        </w:rPr>
      </w:pPr>
    </w:p>
    <w:p w:rsidR="006D35C4" w:rsidRDefault="006D35C4" w:rsidP="00E9444B">
      <w:pPr>
        <w:ind w:left="60"/>
        <w:jc w:val="center"/>
        <w:rPr>
          <w:sz w:val="20"/>
          <w:szCs w:val="20"/>
        </w:rPr>
      </w:pPr>
    </w:p>
    <w:p w:rsidR="006D35C4" w:rsidRDefault="006D35C4" w:rsidP="00E9444B">
      <w:pPr>
        <w:ind w:left="60"/>
        <w:jc w:val="center"/>
        <w:rPr>
          <w:sz w:val="20"/>
          <w:szCs w:val="20"/>
        </w:rPr>
      </w:pPr>
    </w:p>
    <w:p w:rsidR="006D35C4" w:rsidRDefault="006D35C4" w:rsidP="00E9444B">
      <w:pPr>
        <w:ind w:left="60"/>
        <w:jc w:val="center"/>
        <w:rPr>
          <w:sz w:val="20"/>
          <w:szCs w:val="20"/>
        </w:rPr>
      </w:pPr>
    </w:p>
    <w:p w:rsidR="006D35C4" w:rsidRDefault="006D35C4" w:rsidP="00E9444B">
      <w:pPr>
        <w:ind w:left="-720"/>
      </w:pPr>
    </w:p>
    <w:p w:rsidR="006D35C4" w:rsidRDefault="006D35C4" w:rsidP="008A73B8"/>
    <w:p w:rsidR="006D35C4" w:rsidRDefault="006D35C4" w:rsidP="00E9444B">
      <w:pPr>
        <w:ind w:left="60"/>
        <w:jc w:val="center"/>
        <w:rPr>
          <w:b/>
          <w:sz w:val="52"/>
          <w:szCs w:val="52"/>
        </w:rPr>
      </w:pPr>
      <w:r w:rsidRPr="00327A0D">
        <w:rPr>
          <w:b/>
          <w:sz w:val="52"/>
          <w:szCs w:val="52"/>
        </w:rPr>
        <w:t>МЕТОДИЧЕСКАЯ РАЗРАБОТКА</w:t>
      </w:r>
    </w:p>
    <w:p w:rsidR="006D35C4" w:rsidRPr="00C031FF" w:rsidRDefault="006D35C4" w:rsidP="00E9444B">
      <w:pPr>
        <w:ind w:left="60"/>
        <w:jc w:val="center"/>
        <w:rPr>
          <w:sz w:val="36"/>
          <w:szCs w:val="36"/>
        </w:rPr>
      </w:pPr>
      <w:r w:rsidRPr="00C031FF">
        <w:rPr>
          <w:sz w:val="36"/>
          <w:szCs w:val="36"/>
        </w:rPr>
        <w:t>открытого занятия</w:t>
      </w:r>
    </w:p>
    <w:p w:rsidR="006D35C4" w:rsidRDefault="006D35C4" w:rsidP="008A73B8">
      <w:pPr>
        <w:ind w:left="6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 программе «Умелые руки» </w:t>
      </w:r>
    </w:p>
    <w:p w:rsidR="006D35C4" w:rsidRDefault="006D35C4" w:rsidP="00E9444B">
      <w:pPr>
        <w:jc w:val="center"/>
        <w:rPr>
          <w:sz w:val="36"/>
          <w:szCs w:val="36"/>
        </w:rPr>
      </w:pPr>
      <w:r>
        <w:rPr>
          <w:sz w:val="36"/>
          <w:szCs w:val="36"/>
        </w:rPr>
        <w:t>тема:</w:t>
      </w:r>
    </w:p>
    <w:p w:rsidR="006D35C4" w:rsidRPr="008A73B8" w:rsidRDefault="006D35C4" w:rsidP="008A73B8">
      <w:pPr>
        <w:ind w:left="60"/>
        <w:jc w:val="center"/>
        <w:rPr>
          <w:sz w:val="44"/>
          <w:szCs w:val="44"/>
        </w:rPr>
      </w:pPr>
      <w:r w:rsidRPr="00327A0D">
        <w:rPr>
          <w:sz w:val="44"/>
          <w:szCs w:val="44"/>
        </w:rPr>
        <w:t>«</w:t>
      </w:r>
      <w:r>
        <w:rPr>
          <w:sz w:val="44"/>
          <w:szCs w:val="44"/>
        </w:rPr>
        <w:t>Моделирование. Новогодние игрушки. Приёмы работы. Техника безопасности</w:t>
      </w:r>
      <w:r w:rsidRPr="00327A0D">
        <w:rPr>
          <w:sz w:val="44"/>
          <w:szCs w:val="44"/>
        </w:rPr>
        <w:t>»</w:t>
      </w:r>
    </w:p>
    <w:p w:rsidR="006D35C4" w:rsidRDefault="006D35C4" w:rsidP="00E9444B">
      <w:pPr>
        <w:ind w:left="60"/>
        <w:rPr>
          <w:sz w:val="36"/>
          <w:szCs w:val="36"/>
        </w:rPr>
      </w:pPr>
    </w:p>
    <w:p w:rsidR="006D35C4" w:rsidRDefault="006D35C4" w:rsidP="00E9444B"/>
    <w:p w:rsidR="006D35C4" w:rsidRDefault="006D35C4" w:rsidP="008A73B8">
      <w:pPr>
        <w:ind w:left="60"/>
      </w:pPr>
      <w:r>
        <w:rPr>
          <w:noProof/>
        </w:rPr>
        <w:t xml:space="preserve">                                                     </w:t>
      </w:r>
      <w:r>
        <w:t xml:space="preserve">              Калмыкова Наталья Николаевна</w:t>
      </w:r>
    </w:p>
    <w:p w:rsidR="006D35C4" w:rsidRDefault="006D35C4" w:rsidP="00E9444B">
      <w:pPr>
        <w:ind w:left="60"/>
      </w:pPr>
      <w:r>
        <w:t xml:space="preserve">                                                                   Педагог дополнительного образования</w:t>
      </w:r>
    </w:p>
    <w:p w:rsidR="006D35C4" w:rsidRDefault="006D35C4" w:rsidP="00E9444B">
      <w:pPr>
        <w:ind w:left="60"/>
        <w:rPr>
          <w:sz w:val="36"/>
          <w:szCs w:val="36"/>
        </w:rPr>
      </w:pPr>
    </w:p>
    <w:p w:rsidR="006D35C4" w:rsidRDefault="006D35C4" w:rsidP="00E9444B">
      <w:pPr>
        <w:ind w:left="60"/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rPr>
          <w:sz w:val="36"/>
          <w:szCs w:val="36"/>
        </w:rPr>
      </w:pPr>
    </w:p>
    <w:p w:rsidR="006D35C4" w:rsidRDefault="006D35C4" w:rsidP="00E9444B">
      <w:pPr>
        <w:ind w:left="60"/>
        <w:jc w:val="center"/>
      </w:pPr>
      <w:r>
        <w:t xml:space="preserve">п. Тайцы </w:t>
      </w:r>
      <w:smartTag w:uri="urn:schemas-microsoft-com:office:smarttags" w:element="metricconverter">
        <w:smartTagPr>
          <w:attr w:name="ProductID" w:val="2017 г"/>
        </w:smartTagPr>
        <w:r>
          <w:t>20</w:t>
        </w:r>
        <w:r w:rsidRPr="00B26277">
          <w:t>17</w:t>
        </w:r>
        <w:r>
          <w:t xml:space="preserve"> г</w:t>
        </w:r>
      </w:smartTag>
      <w:r>
        <w:t>.</w:t>
      </w:r>
    </w:p>
    <w:p w:rsidR="006D35C4" w:rsidRDefault="006D35C4" w:rsidP="00E9444B">
      <w:pPr>
        <w:ind w:left="60"/>
        <w:jc w:val="center"/>
      </w:pPr>
    </w:p>
    <w:p w:rsidR="006D35C4" w:rsidRDefault="006D35C4" w:rsidP="00E9444B">
      <w:pPr>
        <w:ind w:left="60"/>
        <w:jc w:val="center"/>
      </w:pPr>
    </w:p>
    <w:p w:rsidR="006D35C4" w:rsidRDefault="006D35C4" w:rsidP="00E9444B">
      <w:pPr>
        <w:ind w:left="60"/>
        <w:jc w:val="center"/>
      </w:pPr>
    </w:p>
    <w:p w:rsidR="006D35C4" w:rsidRDefault="006D35C4" w:rsidP="00E9444B">
      <w:pPr>
        <w:ind w:left="60"/>
        <w:jc w:val="center"/>
      </w:pPr>
    </w:p>
    <w:p w:rsidR="006D35C4" w:rsidRDefault="006D35C4" w:rsidP="00E9444B">
      <w:pPr>
        <w:ind w:left="60"/>
        <w:jc w:val="center"/>
      </w:pPr>
    </w:p>
    <w:p w:rsidR="006D35C4" w:rsidRPr="00B96BCF" w:rsidRDefault="006D35C4" w:rsidP="00E9444B">
      <w:pPr>
        <w:ind w:left="60"/>
        <w:jc w:val="center"/>
      </w:pPr>
    </w:p>
    <w:p w:rsidR="006D35C4" w:rsidRPr="003743D6" w:rsidRDefault="006D35C4" w:rsidP="003743D6">
      <w:pPr>
        <w:jc w:val="center"/>
        <w:rPr>
          <w:rFonts w:ascii="Calibri" w:hAnsi="Calibri"/>
          <w:b/>
          <w:sz w:val="36"/>
          <w:szCs w:val="36"/>
        </w:rPr>
      </w:pPr>
      <w:r w:rsidRPr="001979E0">
        <w:rPr>
          <w:rFonts w:ascii="Ravie" w:hAnsi="Ravie"/>
          <w:b/>
          <w:sz w:val="36"/>
          <w:szCs w:val="36"/>
        </w:rPr>
        <w:t xml:space="preserve"> </w:t>
      </w:r>
      <w:r w:rsidRPr="001979E0">
        <w:rPr>
          <w:b/>
          <w:sz w:val="36"/>
          <w:szCs w:val="36"/>
        </w:rPr>
        <w:t>Пояснительная</w:t>
      </w:r>
      <w:r w:rsidRPr="001979E0">
        <w:rPr>
          <w:rFonts w:ascii="Ravie" w:hAnsi="Ravie"/>
          <w:b/>
          <w:sz w:val="36"/>
          <w:szCs w:val="36"/>
        </w:rPr>
        <w:t xml:space="preserve"> </w:t>
      </w:r>
      <w:r w:rsidRPr="001979E0">
        <w:rPr>
          <w:b/>
          <w:sz w:val="36"/>
          <w:szCs w:val="36"/>
        </w:rPr>
        <w:t>записка</w:t>
      </w:r>
      <w:r w:rsidRPr="001979E0">
        <w:rPr>
          <w:rFonts w:ascii="Ravie" w:hAnsi="Ravie"/>
          <w:b/>
          <w:sz w:val="36"/>
          <w:szCs w:val="36"/>
        </w:rPr>
        <w:t>.</w:t>
      </w:r>
    </w:p>
    <w:p w:rsidR="006D35C4" w:rsidRDefault="006D35C4" w:rsidP="00E9444B">
      <w:pPr>
        <w:rPr>
          <w:sz w:val="28"/>
          <w:szCs w:val="28"/>
        </w:rPr>
      </w:pPr>
      <w:r>
        <w:rPr>
          <w:sz w:val="28"/>
          <w:szCs w:val="28"/>
        </w:rPr>
        <w:t>Методическая разработка занятия предназначена педагогам  дополнительного образования и педагогам школ, реализующих программы изобразительной деятельности и ручного труда с обучающимися 7-11 лет.</w:t>
      </w:r>
    </w:p>
    <w:p w:rsidR="006D35C4" w:rsidRDefault="006D35C4" w:rsidP="00E9444B">
      <w:pPr>
        <w:rPr>
          <w:sz w:val="28"/>
          <w:szCs w:val="28"/>
        </w:rPr>
      </w:pPr>
    </w:p>
    <w:p w:rsidR="006D35C4" w:rsidRDefault="006D35C4" w:rsidP="00E9444B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разработка открытого занятия по теме: «Моделирование. Новогодние игрушки. Приёмы работы. Техника безопасности.» относится к разделу «Работа с бумагой и картоном. Моделирование.» программы «Умелые руки»  Срок реализации программы –2 года.  </w:t>
      </w:r>
    </w:p>
    <w:p w:rsidR="006D35C4" w:rsidRDefault="006D35C4" w:rsidP="00E9444B">
      <w:pPr>
        <w:rPr>
          <w:sz w:val="28"/>
          <w:szCs w:val="28"/>
        </w:rPr>
      </w:pPr>
    </w:p>
    <w:p w:rsidR="006D35C4" w:rsidRDefault="006D35C4" w:rsidP="00E9444B">
      <w:pPr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 направлена на ознакомление обучающихся первого года обучения с моделированием игрушек из бумаги</w:t>
      </w:r>
    </w:p>
    <w:p w:rsidR="006D35C4" w:rsidRDefault="006D35C4" w:rsidP="00E9444B">
      <w:pPr>
        <w:rPr>
          <w:sz w:val="28"/>
          <w:szCs w:val="28"/>
        </w:rPr>
      </w:pPr>
      <w:r>
        <w:rPr>
          <w:sz w:val="28"/>
          <w:szCs w:val="28"/>
        </w:rPr>
        <w:t xml:space="preserve"> и возможностями решения художественно-творческих задач по  теме  «Моделирование. Новогодние игрушки».  В программе на тему «Моделирование» отводится 6 часов, а конкретно Моделирование Новогодней игрушки – 3 часа. Данное занятие  первое.</w:t>
      </w:r>
    </w:p>
    <w:p w:rsidR="006D35C4" w:rsidRDefault="006D35C4" w:rsidP="00E9444B">
      <w:pPr>
        <w:rPr>
          <w:sz w:val="28"/>
          <w:szCs w:val="28"/>
        </w:rPr>
      </w:pPr>
    </w:p>
    <w:p w:rsidR="006D35C4" w:rsidRDefault="006D35C4" w:rsidP="00E9444B">
      <w:pPr>
        <w:rPr>
          <w:sz w:val="28"/>
          <w:szCs w:val="28"/>
        </w:rPr>
      </w:pPr>
      <w:r>
        <w:rPr>
          <w:sz w:val="28"/>
          <w:szCs w:val="28"/>
        </w:rPr>
        <w:t>Занятия моделированием можно проводить с детьми  начиная с 5-6 лет. Приобретённые навыки в работе с бумагой, ножницами и художественном оформлении изделия  даёт возможность не только подготовить руку ребёнка к письму, но и дополнительно развивает его художественно-творческие способности.</w:t>
      </w:r>
    </w:p>
    <w:p w:rsidR="006D35C4" w:rsidRPr="003743D6" w:rsidRDefault="006D35C4" w:rsidP="00E9444B">
      <w:pPr>
        <w:rPr>
          <w:sz w:val="28"/>
          <w:szCs w:val="28"/>
        </w:rPr>
      </w:pPr>
    </w:p>
    <w:p w:rsidR="006D35C4" w:rsidRPr="00090402" w:rsidRDefault="006D35C4" w:rsidP="00A966A0">
      <w:pPr>
        <w:rPr>
          <w:sz w:val="28"/>
          <w:szCs w:val="28"/>
        </w:rPr>
      </w:pPr>
      <w:r w:rsidRPr="00090402">
        <w:rPr>
          <w:sz w:val="28"/>
          <w:szCs w:val="28"/>
        </w:rPr>
        <w:t>По данной программе идёт внедрение проектной и образовательной технологии творческой деятельности.</w:t>
      </w:r>
      <w:r w:rsidRPr="008C2F23">
        <w:rPr>
          <w:sz w:val="28"/>
          <w:szCs w:val="28"/>
        </w:rPr>
        <w:t>(</w:t>
      </w:r>
      <w:r>
        <w:rPr>
          <w:sz w:val="28"/>
          <w:szCs w:val="28"/>
        </w:rPr>
        <w:t>Приложение 5</w:t>
      </w:r>
      <w:r w:rsidRPr="008C2F23">
        <w:rPr>
          <w:sz w:val="28"/>
          <w:szCs w:val="28"/>
        </w:rPr>
        <w:t>)</w:t>
      </w:r>
      <w:r w:rsidRPr="00090402">
        <w:rPr>
          <w:sz w:val="28"/>
          <w:szCs w:val="28"/>
        </w:rPr>
        <w:t xml:space="preserve"> Цели и задачи методразработки, выстроены согласно требований данной образовательной технологии.</w:t>
      </w:r>
    </w:p>
    <w:p w:rsidR="006D35C4" w:rsidRPr="00090402" w:rsidRDefault="006D35C4" w:rsidP="00A966A0">
      <w:pPr>
        <w:rPr>
          <w:sz w:val="28"/>
          <w:szCs w:val="28"/>
        </w:rPr>
      </w:pPr>
      <w:r w:rsidRPr="00090402">
        <w:rPr>
          <w:sz w:val="28"/>
          <w:szCs w:val="28"/>
        </w:rPr>
        <w:t>Результатом станет конкретный продукт, который можно фиксировать,</w:t>
      </w:r>
    </w:p>
    <w:p w:rsidR="006D35C4" w:rsidRDefault="006D35C4" w:rsidP="00A966A0">
      <w:pPr>
        <w:rPr>
          <w:sz w:val="28"/>
          <w:szCs w:val="28"/>
        </w:rPr>
      </w:pPr>
      <w:r w:rsidRPr="00090402">
        <w:rPr>
          <w:sz w:val="28"/>
          <w:szCs w:val="28"/>
        </w:rPr>
        <w:t>а именно</w:t>
      </w:r>
      <w:r>
        <w:rPr>
          <w:sz w:val="28"/>
          <w:szCs w:val="28"/>
        </w:rPr>
        <w:t>:</w:t>
      </w:r>
      <w:r w:rsidRPr="000904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работы, выполненные в технике моделирования </w:t>
      </w:r>
      <w:r w:rsidRPr="00F343CB">
        <w:rPr>
          <w:sz w:val="28"/>
          <w:szCs w:val="28"/>
        </w:rPr>
        <w:t>с доработкой используя примы декоративно-прикладной график</w:t>
      </w:r>
      <w:r>
        <w:rPr>
          <w:sz w:val="28"/>
          <w:szCs w:val="28"/>
        </w:rPr>
        <w:t xml:space="preserve">и, могут стать великолепным оформлением новогоднего интерьера, а также подарком к празднику. </w:t>
      </w:r>
    </w:p>
    <w:p w:rsidR="006D35C4" w:rsidRPr="00090402" w:rsidRDefault="006D35C4" w:rsidP="00A966A0">
      <w:pPr>
        <w:rPr>
          <w:sz w:val="28"/>
          <w:szCs w:val="28"/>
        </w:rPr>
      </w:pPr>
      <w:r w:rsidRPr="00090402">
        <w:rPr>
          <w:sz w:val="28"/>
          <w:szCs w:val="28"/>
        </w:rPr>
        <w:t>Организация учебного процесса позволяет обучающимся проявить в</w:t>
      </w:r>
    </w:p>
    <w:p w:rsidR="006D35C4" w:rsidRDefault="006D35C4" w:rsidP="00A966A0">
      <w:pPr>
        <w:rPr>
          <w:sz w:val="28"/>
          <w:szCs w:val="28"/>
        </w:rPr>
      </w:pPr>
      <w:r w:rsidRPr="00090402">
        <w:rPr>
          <w:sz w:val="28"/>
          <w:szCs w:val="28"/>
        </w:rPr>
        <w:t>рабо</w:t>
      </w:r>
      <w:r>
        <w:rPr>
          <w:sz w:val="28"/>
          <w:szCs w:val="28"/>
        </w:rPr>
        <w:t>те творческий подход и фантазию</w:t>
      </w:r>
      <w:r w:rsidRPr="00090402">
        <w:rPr>
          <w:sz w:val="28"/>
          <w:szCs w:val="28"/>
        </w:rPr>
        <w:t>. Сотрудничество обучающихся с педагогом поможет избежать ошибок в работе.</w:t>
      </w:r>
      <w:r>
        <w:rPr>
          <w:sz w:val="28"/>
          <w:szCs w:val="28"/>
        </w:rPr>
        <w:t xml:space="preserve"> </w:t>
      </w:r>
    </w:p>
    <w:p w:rsidR="006D35C4" w:rsidRDefault="006D35C4" w:rsidP="00A966A0">
      <w:pPr>
        <w:rPr>
          <w:sz w:val="28"/>
          <w:szCs w:val="28"/>
        </w:rPr>
      </w:pPr>
    </w:p>
    <w:p w:rsidR="006D35C4" w:rsidRPr="004F4067" w:rsidRDefault="006D35C4" w:rsidP="00A966A0">
      <w:pPr>
        <w:rPr>
          <w:b/>
          <w:color w:val="auto"/>
        </w:rPr>
      </w:pPr>
      <w:r w:rsidRPr="004F4067">
        <w:rPr>
          <w:b/>
          <w:color w:val="auto"/>
        </w:rPr>
        <w:t xml:space="preserve">ТСО </w:t>
      </w:r>
    </w:p>
    <w:p w:rsidR="006D35C4" w:rsidRPr="00CB3A4E" w:rsidRDefault="006D35C4" w:rsidP="00A966A0">
      <w:pPr>
        <w:rPr>
          <w:sz w:val="28"/>
          <w:szCs w:val="28"/>
        </w:rPr>
      </w:pPr>
      <w:r w:rsidRPr="00CB3A4E">
        <w:rPr>
          <w:sz w:val="28"/>
          <w:szCs w:val="28"/>
        </w:rPr>
        <w:t>-  столы и стулья по количеству обучающихся;</w:t>
      </w:r>
    </w:p>
    <w:p w:rsidR="006D35C4" w:rsidRDefault="006D35C4" w:rsidP="00A966A0">
      <w:pPr>
        <w:rPr>
          <w:sz w:val="28"/>
          <w:szCs w:val="28"/>
        </w:rPr>
      </w:pPr>
      <w:r w:rsidRPr="00CB3A4E">
        <w:rPr>
          <w:sz w:val="28"/>
          <w:szCs w:val="28"/>
        </w:rPr>
        <w:t>-  освещение согласно нормам</w:t>
      </w:r>
      <w:r>
        <w:rPr>
          <w:sz w:val="28"/>
          <w:szCs w:val="28"/>
        </w:rPr>
        <w:t>,</w:t>
      </w:r>
    </w:p>
    <w:p w:rsidR="006D35C4" w:rsidRPr="00CB3A4E" w:rsidRDefault="006D35C4" w:rsidP="00A966A0">
      <w:pPr>
        <w:rPr>
          <w:sz w:val="28"/>
          <w:szCs w:val="28"/>
        </w:rPr>
      </w:pPr>
      <w:r>
        <w:rPr>
          <w:sz w:val="28"/>
          <w:szCs w:val="28"/>
        </w:rPr>
        <w:t>-  компьютер</w:t>
      </w:r>
    </w:p>
    <w:p w:rsidR="006D35C4" w:rsidRPr="00CB3A4E" w:rsidRDefault="006D35C4" w:rsidP="00A966A0">
      <w:pPr>
        <w:rPr>
          <w:sz w:val="28"/>
          <w:szCs w:val="28"/>
        </w:rPr>
      </w:pPr>
    </w:p>
    <w:p w:rsidR="006D35C4" w:rsidRPr="00F30729" w:rsidRDefault="006D35C4" w:rsidP="00A966A0">
      <w:pPr>
        <w:rPr>
          <w:b/>
          <w:sz w:val="28"/>
          <w:szCs w:val="28"/>
        </w:rPr>
      </w:pPr>
      <w:r w:rsidRPr="00F30729">
        <w:rPr>
          <w:b/>
          <w:sz w:val="28"/>
          <w:szCs w:val="28"/>
        </w:rPr>
        <w:t>Материал:</w:t>
      </w:r>
    </w:p>
    <w:p w:rsidR="006D35C4" w:rsidRDefault="006D35C4" w:rsidP="00A966A0">
      <w:pPr>
        <w:rPr>
          <w:sz w:val="28"/>
          <w:szCs w:val="28"/>
        </w:rPr>
      </w:pPr>
      <w:r w:rsidRPr="00CB3A4E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по выбору обучающегося: </w:t>
      </w:r>
    </w:p>
    <w:p w:rsidR="006D35C4" w:rsidRDefault="006D35C4" w:rsidP="00A966A0">
      <w:pPr>
        <w:rPr>
          <w:sz w:val="28"/>
          <w:szCs w:val="28"/>
        </w:rPr>
      </w:pPr>
      <w:r w:rsidRPr="00CB3A4E">
        <w:rPr>
          <w:sz w:val="28"/>
          <w:szCs w:val="28"/>
        </w:rPr>
        <w:t xml:space="preserve">белая </w:t>
      </w:r>
      <w:r>
        <w:rPr>
          <w:sz w:val="28"/>
          <w:szCs w:val="28"/>
        </w:rPr>
        <w:t xml:space="preserve">или тонированная </w:t>
      </w:r>
      <w:r w:rsidRPr="00CB3A4E">
        <w:rPr>
          <w:sz w:val="28"/>
          <w:szCs w:val="28"/>
        </w:rPr>
        <w:t xml:space="preserve">бумага, </w:t>
      </w:r>
      <w:r>
        <w:rPr>
          <w:sz w:val="28"/>
          <w:szCs w:val="28"/>
        </w:rPr>
        <w:t xml:space="preserve">ножницы, </w:t>
      </w:r>
      <w:r w:rsidRPr="00CB3A4E">
        <w:rPr>
          <w:sz w:val="28"/>
          <w:szCs w:val="28"/>
        </w:rPr>
        <w:t>карандаш</w:t>
      </w:r>
      <w:r>
        <w:rPr>
          <w:sz w:val="28"/>
          <w:szCs w:val="28"/>
        </w:rPr>
        <w:t xml:space="preserve"> простой или цветные</w:t>
      </w:r>
      <w:r w:rsidRPr="00CB3A4E">
        <w:rPr>
          <w:sz w:val="28"/>
          <w:szCs w:val="28"/>
        </w:rPr>
        <w:t xml:space="preserve">, ластик, </w:t>
      </w:r>
      <w:r>
        <w:rPr>
          <w:sz w:val="28"/>
          <w:szCs w:val="28"/>
        </w:rPr>
        <w:t xml:space="preserve">   фломастеры, гелиевые и шариковые ручки, наглядный материал различной степени сложности (иллюстрации, фото и т.п.)</w:t>
      </w:r>
    </w:p>
    <w:p w:rsidR="006D35C4" w:rsidRDefault="006D35C4" w:rsidP="00A966A0">
      <w:pPr>
        <w:rPr>
          <w:sz w:val="28"/>
          <w:szCs w:val="28"/>
        </w:rPr>
      </w:pPr>
    </w:p>
    <w:p w:rsidR="006D35C4" w:rsidRPr="00CB3A4E" w:rsidRDefault="006D35C4" w:rsidP="00A966A0">
      <w:pPr>
        <w:rPr>
          <w:sz w:val="28"/>
          <w:szCs w:val="28"/>
        </w:rPr>
      </w:pPr>
    </w:p>
    <w:p w:rsidR="006D35C4" w:rsidRPr="00F30729" w:rsidRDefault="006D35C4" w:rsidP="00A966A0">
      <w:pPr>
        <w:rPr>
          <w:b/>
          <w:sz w:val="28"/>
          <w:szCs w:val="28"/>
        </w:rPr>
      </w:pPr>
      <w:r w:rsidRPr="00F30729">
        <w:rPr>
          <w:b/>
          <w:sz w:val="28"/>
          <w:szCs w:val="28"/>
        </w:rPr>
        <w:t>Методические советы по подготовительному периоду:</w:t>
      </w:r>
    </w:p>
    <w:p w:rsidR="006D35C4" w:rsidRPr="00676D09" w:rsidRDefault="006D35C4" w:rsidP="00676D09">
      <w:pPr>
        <w:pStyle w:val="NoSpacing"/>
        <w:jc w:val="both"/>
      </w:pPr>
      <w:r w:rsidRPr="00676D09">
        <w:t>-  подготовить кабинет к занятию:</w:t>
      </w:r>
    </w:p>
    <w:p w:rsidR="006D35C4" w:rsidRPr="00676D09" w:rsidRDefault="006D35C4" w:rsidP="00676D09">
      <w:pPr>
        <w:pStyle w:val="NoSpacing"/>
        <w:jc w:val="both"/>
      </w:pPr>
      <w:r w:rsidRPr="008C2F23">
        <w:t xml:space="preserve">- </w:t>
      </w:r>
      <w:r w:rsidRPr="00676D09">
        <w:t xml:space="preserve"> вывесить наглядный материал разной степени  сложности, </w:t>
      </w:r>
    </w:p>
    <w:p w:rsidR="006D35C4" w:rsidRPr="00676D09" w:rsidRDefault="006D35C4" w:rsidP="00676D09">
      <w:pPr>
        <w:pStyle w:val="NoSpacing"/>
        <w:jc w:val="both"/>
      </w:pPr>
      <w:r w:rsidRPr="00676D09">
        <w:t xml:space="preserve">-  иметь запас изобразительных материалов карандашей, точилки, ластик, </w:t>
      </w:r>
    </w:p>
    <w:p w:rsidR="006D35C4" w:rsidRDefault="006D35C4" w:rsidP="00676D09">
      <w:pPr>
        <w:pStyle w:val="NoSpacing"/>
        <w:jc w:val="both"/>
      </w:pPr>
      <w:r w:rsidRPr="00676D09">
        <w:t xml:space="preserve">   ручки, фломастеры,</w:t>
      </w:r>
      <w:r>
        <w:t xml:space="preserve"> плотную бумагу белую и цветную</w:t>
      </w:r>
      <w:r w:rsidRPr="00676D09">
        <w:t xml:space="preserve"> (на случай, если у кого-нибудь</w:t>
      </w:r>
    </w:p>
    <w:p w:rsidR="006D35C4" w:rsidRDefault="006D35C4" w:rsidP="00676D09">
      <w:pPr>
        <w:pStyle w:val="NoSpacing"/>
        <w:jc w:val="both"/>
      </w:pPr>
      <w:r>
        <w:t xml:space="preserve">  </w:t>
      </w:r>
      <w:r w:rsidRPr="00676D09">
        <w:t xml:space="preserve"> не окажется с собой этих материалов);</w:t>
      </w:r>
    </w:p>
    <w:p w:rsidR="006D35C4" w:rsidRDefault="006D35C4" w:rsidP="00393CD1">
      <w:pPr>
        <w:pStyle w:val="NoSpacing"/>
        <w:jc w:val="both"/>
      </w:pPr>
      <w:r w:rsidRPr="00676D09">
        <w:t xml:space="preserve">- </w:t>
      </w:r>
      <w:r w:rsidRPr="008C2F23">
        <w:t xml:space="preserve"> </w:t>
      </w:r>
      <w:r w:rsidRPr="00676D09">
        <w:t xml:space="preserve">подготовить достаточное количество раздаточного материала( </w:t>
      </w:r>
      <w:r>
        <w:t xml:space="preserve">прямоугольные полоски </w:t>
      </w:r>
    </w:p>
    <w:p w:rsidR="006D35C4" w:rsidRPr="00676D09" w:rsidRDefault="006D35C4" w:rsidP="00393CD1">
      <w:pPr>
        <w:pStyle w:val="NoSpacing"/>
        <w:jc w:val="both"/>
        <w:rPr>
          <w:highlight w:val="yellow"/>
        </w:rPr>
      </w:pPr>
      <w:r>
        <w:t xml:space="preserve">   плотной </w:t>
      </w:r>
      <w:r w:rsidRPr="00F343CB">
        <w:t>бумаги разных по размерам</w:t>
      </w:r>
      <w:r>
        <w:t xml:space="preserve"> и цвету</w:t>
      </w:r>
      <w:r w:rsidRPr="00676D09">
        <w:t xml:space="preserve">), </w:t>
      </w:r>
    </w:p>
    <w:p w:rsidR="006D35C4" w:rsidRPr="00676D09" w:rsidRDefault="006D35C4" w:rsidP="00676D09">
      <w:pPr>
        <w:pStyle w:val="NoSpacing"/>
        <w:jc w:val="both"/>
      </w:pPr>
      <w:r w:rsidRPr="00676D09">
        <w:t>-  подготовить информацию для демонстрации через компьютер</w:t>
      </w:r>
    </w:p>
    <w:p w:rsidR="006D35C4" w:rsidRPr="00676D09" w:rsidRDefault="006D35C4" w:rsidP="00676D09">
      <w:pPr>
        <w:pStyle w:val="NoSpacing"/>
        <w:jc w:val="both"/>
      </w:pPr>
      <w:r w:rsidRPr="00676D09">
        <w:t>-  установить компьютер в кабинете</w:t>
      </w:r>
    </w:p>
    <w:p w:rsidR="006D35C4" w:rsidRDefault="006D35C4" w:rsidP="00A966A0">
      <w:pPr>
        <w:rPr>
          <w:sz w:val="28"/>
          <w:szCs w:val="28"/>
        </w:rPr>
      </w:pPr>
    </w:p>
    <w:p w:rsidR="006D35C4" w:rsidRPr="00F30729" w:rsidRDefault="006D35C4" w:rsidP="00A966A0">
      <w:pPr>
        <w:rPr>
          <w:b/>
          <w:sz w:val="28"/>
          <w:szCs w:val="28"/>
        </w:rPr>
      </w:pPr>
      <w:r w:rsidRPr="00F30729">
        <w:rPr>
          <w:b/>
          <w:sz w:val="28"/>
          <w:szCs w:val="28"/>
        </w:rPr>
        <w:t>Предлагаемые методы:</w:t>
      </w:r>
    </w:p>
    <w:p w:rsidR="006D35C4" w:rsidRPr="00A07D00" w:rsidRDefault="006D35C4" w:rsidP="00A966A0">
      <w:pPr>
        <w:rPr>
          <w:sz w:val="28"/>
          <w:szCs w:val="28"/>
        </w:rPr>
      </w:pPr>
      <w:r w:rsidRPr="00A07D00">
        <w:rPr>
          <w:sz w:val="28"/>
          <w:szCs w:val="28"/>
        </w:rPr>
        <w:t xml:space="preserve">-  словесный (рассказ, объяснение), </w:t>
      </w:r>
    </w:p>
    <w:p w:rsidR="006D35C4" w:rsidRPr="00A07D00" w:rsidRDefault="006D35C4" w:rsidP="00A966A0">
      <w:pPr>
        <w:rPr>
          <w:sz w:val="28"/>
          <w:szCs w:val="28"/>
        </w:rPr>
      </w:pPr>
      <w:r w:rsidRPr="00A07D00">
        <w:rPr>
          <w:sz w:val="28"/>
          <w:szCs w:val="28"/>
        </w:rPr>
        <w:t xml:space="preserve">-  наглядный (демонстрация образцов, практический показ),  </w:t>
      </w:r>
    </w:p>
    <w:p w:rsidR="006D35C4" w:rsidRPr="00A07D00" w:rsidRDefault="006D35C4" w:rsidP="00A966A0">
      <w:pPr>
        <w:rPr>
          <w:sz w:val="28"/>
          <w:szCs w:val="28"/>
        </w:rPr>
      </w:pPr>
      <w:r w:rsidRPr="00A07D00">
        <w:rPr>
          <w:sz w:val="28"/>
          <w:szCs w:val="28"/>
        </w:rPr>
        <w:t>-  частично-поисковый</w:t>
      </w:r>
    </w:p>
    <w:p w:rsidR="006D35C4" w:rsidRDefault="006D35C4" w:rsidP="00A966A0">
      <w:pPr>
        <w:rPr>
          <w:sz w:val="28"/>
          <w:szCs w:val="28"/>
        </w:rPr>
      </w:pPr>
      <w:r w:rsidRPr="00A07D00">
        <w:rPr>
          <w:sz w:val="28"/>
          <w:szCs w:val="28"/>
        </w:rPr>
        <w:t>-  практический (самостоятельная работа)</w:t>
      </w:r>
    </w:p>
    <w:p w:rsidR="006D35C4" w:rsidRDefault="006D35C4" w:rsidP="00A966A0">
      <w:pPr>
        <w:rPr>
          <w:sz w:val="28"/>
          <w:szCs w:val="28"/>
        </w:rPr>
      </w:pPr>
    </w:p>
    <w:p w:rsidR="006D35C4" w:rsidRPr="001979E0" w:rsidRDefault="006D35C4" w:rsidP="00A966A0">
      <w:pPr>
        <w:ind w:left="360"/>
        <w:rPr>
          <w:b/>
          <w:sz w:val="36"/>
          <w:szCs w:val="36"/>
        </w:rPr>
      </w:pPr>
      <w:r w:rsidRPr="001979E0">
        <w:rPr>
          <w:b/>
          <w:sz w:val="36"/>
          <w:szCs w:val="36"/>
        </w:rPr>
        <w:t>Изложение основного материала.</w:t>
      </w:r>
    </w:p>
    <w:p w:rsidR="006D35C4" w:rsidRPr="00E160E6" w:rsidRDefault="006D35C4" w:rsidP="00A966A0">
      <w:pPr>
        <w:ind w:left="360"/>
        <w:rPr>
          <w:b/>
          <w:sz w:val="28"/>
          <w:szCs w:val="28"/>
        </w:rPr>
      </w:pPr>
    </w:p>
    <w:p w:rsidR="006D35C4" w:rsidRDefault="006D35C4" w:rsidP="00A966A0">
      <w:pPr>
        <w:rPr>
          <w:sz w:val="28"/>
          <w:szCs w:val="28"/>
        </w:rPr>
      </w:pPr>
      <w:r w:rsidRPr="008C2F23">
        <w:rPr>
          <w:b/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Моделирование. Новогодние игрушки. Приёмы работы. Техника безопасности.</w:t>
      </w:r>
    </w:p>
    <w:p w:rsidR="006D35C4" w:rsidRDefault="006D35C4" w:rsidP="00A966A0">
      <w:pPr>
        <w:rPr>
          <w:sz w:val="28"/>
          <w:szCs w:val="28"/>
        </w:rPr>
      </w:pPr>
      <w:r w:rsidRPr="008C2F23">
        <w:rPr>
          <w:b/>
          <w:sz w:val="28"/>
          <w:szCs w:val="28"/>
          <w:u w:val="single"/>
        </w:rPr>
        <w:t>Тип занятия</w:t>
      </w:r>
      <w:r>
        <w:rPr>
          <w:sz w:val="28"/>
          <w:szCs w:val="28"/>
        </w:rPr>
        <w:t>: комбинированное</w:t>
      </w:r>
    </w:p>
    <w:p w:rsidR="006D35C4" w:rsidRDefault="006D35C4" w:rsidP="00A966A0">
      <w:pPr>
        <w:rPr>
          <w:sz w:val="28"/>
          <w:szCs w:val="28"/>
        </w:rPr>
      </w:pPr>
    </w:p>
    <w:p w:rsidR="006D35C4" w:rsidRDefault="006D35C4" w:rsidP="00F343CB">
      <w:pPr>
        <w:rPr>
          <w:sz w:val="28"/>
          <w:szCs w:val="28"/>
        </w:rPr>
      </w:pPr>
      <w:r w:rsidRPr="00F343CB">
        <w:rPr>
          <w:b/>
          <w:sz w:val="28"/>
          <w:szCs w:val="28"/>
          <w:u w:val="single"/>
        </w:rPr>
        <w:t>Цель</w:t>
      </w:r>
      <w:r w:rsidRPr="008C2F23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выполнение новогодней игрушки из бумаги способом моделирования и последующего его художественного оформления</w:t>
      </w:r>
    </w:p>
    <w:p w:rsidR="006D35C4" w:rsidRDefault="006D35C4" w:rsidP="00113DD9">
      <w:pPr>
        <w:rPr>
          <w:sz w:val="28"/>
          <w:szCs w:val="28"/>
        </w:rPr>
      </w:pPr>
    </w:p>
    <w:p w:rsidR="006D35C4" w:rsidRDefault="006D35C4" w:rsidP="00A966A0">
      <w:pPr>
        <w:rPr>
          <w:sz w:val="28"/>
          <w:szCs w:val="28"/>
        </w:rPr>
      </w:pPr>
    </w:p>
    <w:p w:rsidR="006D35C4" w:rsidRPr="008C2F23" w:rsidRDefault="006D35C4" w:rsidP="00A966A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</w:t>
      </w:r>
      <w:r w:rsidRPr="008C2F23">
        <w:rPr>
          <w:b/>
          <w:sz w:val="28"/>
          <w:szCs w:val="28"/>
          <w:u w:val="single"/>
        </w:rPr>
        <w:t xml:space="preserve"> </w:t>
      </w:r>
    </w:p>
    <w:p w:rsidR="006D35C4" w:rsidRPr="008C2F23" w:rsidRDefault="006D35C4" w:rsidP="00A966A0">
      <w:pPr>
        <w:rPr>
          <w:i/>
          <w:sz w:val="28"/>
          <w:szCs w:val="28"/>
        </w:rPr>
      </w:pPr>
      <w:r w:rsidRPr="008C2F23">
        <w:rPr>
          <w:i/>
          <w:sz w:val="28"/>
          <w:szCs w:val="28"/>
        </w:rPr>
        <w:t>Воспитательные:</w:t>
      </w:r>
    </w:p>
    <w:p w:rsidR="006D35C4" w:rsidRDefault="006D35C4" w:rsidP="00A966A0">
      <w:pPr>
        <w:rPr>
          <w:sz w:val="28"/>
          <w:szCs w:val="28"/>
        </w:rPr>
      </w:pPr>
      <w:r>
        <w:rPr>
          <w:sz w:val="28"/>
          <w:szCs w:val="28"/>
        </w:rPr>
        <w:t>-  воспитать интерес к ручному труду и изодеятельности,</w:t>
      </w:r>
      <w:r w:rsidRPr="00CB3A4E">
        <w:rPr>
          <w:sz w:val="28"/>
          <w:szCs w:val="28"/>
        </w:rPr>
        <w:t xml:space="preserve"> </w:t>
      </w:r>
    </w:p>
    <w:p w:rsidR="006D35C4" w:rsidRPr="008C2F23" w:rsidRDefault="006D35C4" w:rsidP="00A966A0">
      <w:pPr>
        <w:rPr>
          <w:i/>
          <w:sz w:val="28"/>
          <w:szCs w:val="28"/>
        </w:rPr>
      </w:pPr>
      <w:r w:rsidRPr="008C2F23">
        <w:rPr>
          <w:i/>
          <w:sz w:val="28"/>
          <w:szCs w:val="28"/>
        </w:rPr>
        <w:t>Развивающие:</w:t>
      </w:r>
    </w:p>
    <w:p w:rsidR="006D35C4" w:rsidRDefault="006D35C4" w:rsidP="00113DD9">
      <w:pPr>
        <w:rPr>
          <w:sz w:val="28"/>
          <w:szCs w:val="28"/>
        </w:rPr>
      </w:pPr>
      <w:r>
        <w:rPr>
          <w:sz w:val="28"/>
          <w:szCs w:val="28"/>
        </w:rPr>
        <w:t xml:space="preserve">-  способствовать стремлению к приобретению навыков работы с бумагой </w:t>
      </w:r>
    </w:p>
    <w:p w:rsidR="006D35C4" w:rsidRDefault="006D35C4" w:rsidP="00113DD9">
      <w:pPr>
        <w:rPr>
          <w:sz w:val="28"/>
          <w:szCs w:val="28"/>
        </w:rPr>
      </w:pPr>
      <w:r>
        <w:rPr>
          <w:sz w:val="28"/>
          <w:szCs w:val="28"/>
        </w:rPr>
        <w:t xml:space="preserve">- развивать мелкую моторику пальцев рук                            </w:t>
      </w:r>
    </w:p>
    <w:p w:rsidR="006D35C4" w:rsidRPr="008C2F23" w:rsidRDefault="006D35C4" w:rsidP="00A966A0">
      <w:pPr>
        <w:rPr>
          <w:i/>
          <w:sz w:val="28"/>
          <w:szCs w:val="28"/>
        </w:rPr>
      </w:pPr>
      <w:r w:rsidRPr="008C2F23">
        <w:rPr>
          <w:i/>
          <w:sz w:val="28"/>
          <w:szCs w:val="28"/>
        </w:rPr>
        <w:t>Обучающие:</w:t>
      </w:r>
    </w:p>
    <w:p w:rsidR="006D35C4" w:rsidRPr="00AE6494" w:rsidRDefault="006D35C4" w:rsidP="00DE6799">
      <w:pPr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AE6494">
        <w:rPr>
          <w:sz w:val="28"/>
          <w:szCs w:val="28"/>
        </w:rPr>
        <w:t xml:space="preserve">обучить </w:t>
      </w:r>
      <w:r>
        <w:rPr>
          <w:sz w:val="28"/>
          <w:szCs w:val="28"/>
        </w:rPr>
        <w:t xml:space="preserve">не сложным приёмам и техникам: работы с бумагой, </w:t>
      </w:r>
    </w:p>
    <w:p w:rsidR="006D35C4" w:rsidRPr="00AE6494" w:rsidRDefault="006D35C4" w:rsidP="00113DD9">
      <w:pPr>
        <w:rPr>
          <w:sz w:val="28"/>
          <w:szCs w:val="28"/>
        </w:rPr>
      </w:pPr>
      <w:r w:rsidRPr="00AE6494">
        <w:rPr>
          <w:sz w:val="28"/>
          <w:szCs w:val="28"/>
        </w:rPr>
        <w:t xml:space="preserve">   -  обучить правилам безопасной работы с инструментами и материалами.</w:t>
      </w:r>
    </w:p>
    <w:p w:rsidR="006D35C4" w:rsidRDefault="006D35C4" w:rsidP="00113D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D35C4" w:rsidRPr="001979E0" w:rsidRDefault="006D35C4" w:rsidP="00113DD9">
      <w:pPr>
        <w:rPr>
          <w:b/>
          <w:sz w:val="36"/>
          <w:szCs w:val="36"/>
        </w:rPr>
      </w:pPr>
      <w:r w:rsidRPr="00C24562">
        <w:rPr>
          <w:b/>
          <w:sz w:val="32"/>
          <w:szCs w:val="32"/>
        </w:rPr>
        <w:t xml:space="preserve"> План и ход проведения занятия</w:t>
      </w:r>
    </w:p>
    <w:p w:rsidR="006D35C4" w:rsidRPr="00B07E56" w:rsidRDefault="006D35C4" w:rsidP="00A966A0">
      <w:pPr>
        <w:rPr>
          <w:sz w:val="28"/>
          <w:szCs w:val="28"/>
        </w:rPr>
      </w:pPr>
    </w:p>
    <w:p w:rsidR="006D35C4" w:rsidRPr="0024581F" w:rsidRDefault="006D35C4" w:rsidP="00A966A0">
      <w:pPr>
        <w:numPr>
          <w:ilvl w:val="0"/>
          <w:numId w:val="1"/>
        </w:numPr>
        <w:rPr>
          <w:sz w:val="28"/>
          <w:szCs w:val="28"/>
          <w:u w:val="single"/>
        </w:rPr>
      </w:pPr>
      <w:r w:rsidRPr="0024581F">
        <w:rPr>
          <w:b/>
          <w:sz w:val="28"/>
          <w:szCs w:val="28"/>
          <w:u w:val="single"/>
        </w:rPr>
        <w:t>Организация начала занятия</w:t>
      </w:r>
      <w:r w:rsidRPr="0024581F">
        <w:rPr>
          <w:sz w:val="28"/>
          <w:szCs w:val="28"/>
          <w:u w:val="single"/>
        </w:rPr>
        <w:t>.  2 мин.</w:t>
      </w:r>
    </w:p>
    <w:p w:rsidR="006D35C4" w:rsidRDefault="006D35C4" w:rsidP="00A966A0">
      <w:pPr>
        <w:ind w:left="480"/>
        <w:rPr>
          <w:sz w:val="28"/>
          <w:szCs w:val="28"/>
        </w:rPr>
      </w:pPr>
      <w:r>
        <w:rPr>
          <w:sz w:val="28"/>
          <w:szCs w:val="28"/>
        </w:rPr>
        <w:t>-  Проверка присутствующих</w:t>
      </w:r>
      <w:r w:rsidRPr="00B07E56">
        <w:rPr>
          <w:sz w:val="28"/>
          <w:szCs w:val="28"/>
        </w:rPr>
        <w:t xml:space="preserve">  </w:t>
      </w:r>
    </w:p>
    <w:p w:rsidR="006D35C4" w:rsidRDefault="006D35C4" w:rsidP="00A966A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07E56">
        <w:rPr>
          <w:sz w:val="28"/>
          <w:szCs w:val="28"/>
        </w:rPr>
        <w:t xml:space="preserve"> -  </w:t>
      </w:r>
      <w:r>
        <w:rPr>
          <w:sz w:val="28"/>
          <w:szCs w:val="28"/>
        </w:rPr>
        <w:t>проверка готовности</w:t>
      </w:r>
      <w:r w:rsidRPr="00B07E56">
        <w:rPr>
          <w:sz w:val="28"/>
          <w:szCs w:val="28"/>
        </w:rPr>
        <w:t xml:space="preserve"> рабочих мест</w:t>
      </w:r>
      <w:r>
        <w:rPr>
          <w:sz w:val="28"/>
          <w:szCs w:val="28"/>
        </w:rPr>
        <w:t xml:space="preserve"> (изоматериалы, </w:t>
      </w:r>
    </w:p>
    <w:p w:rsidR="006D35C4" w:rsidRDefault="006D35C4" w:rsidP="00A966A0">
      <w:pPr>
        <w:rPr>
          <w:sz w:val="28"/>
          <w:szCs w:val="28"/>
        </w:rPr>
      </w:pPr>
      <w:r>
        <w:rPr>
          <w:sz w:val="28"/>
          <w:szCs w:val="28"/>
        </w:rPr>
        <w:t xml:space="preserve">          наглядный материал)</w:t>
      </w:r>
    </w:p>
    <w:p w:rsidR="006D35C4" w:rsidRPr="00B07E56" w:rsidRDefault="006D35C4" w:rsidP="00A966A0">
      <w:pPr>
        <w:ind w:left="360"/>
        <w:rPr>
          <w:sz w:val="28"/>
          <w:szCs w:val="28"/>
        </w:rPr>
      </w:pPr>
    </w:p>
    <w:p w:rsidR="006D35C4" w:rsidRPr="00C2702E" w:rsidRDefault="006D35C4" w:rsidP="00C2702E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C2702E">
        <w:rPr>
          <w:b/>
          <w:sz w:val="28"/>
          <w:szCs w:val="28"/>
          <w:u w:val="single"/>
        </w:rPr>
        <w:t xml:space="preserve">Сообщение темы и цели занятия.   </w:t>
      </w:r>
      <w:r>
        <w:rPr>
          <w:b/>
          <w:sz w:val="28"/>
          <w:szCs w:val="28"/>
          <w:u w:val="single"/>
        </w:rPr>
        <w:t>1</w:t>
      </w:r>
      <w:r w:rsidRPr="00C2702E">
        <w:rPr>
          <w:b/>
          <w:sz w:val="28"/>
          <w:szCs w:val="28"/>
          <w:u w:val="single"/>
        </w:rPr>
        <w:t xml:space="preserve"> мин.</w:t>
      </w:r>
    </w:p>
    <w:p w:rsidR="006D35C4" w:rsidRPr="00C2702E" w:rsidRDefault="006D35C4" w:rsidP="00C2702E">
      <w:pPr>
        <w:pStyle w:val="ListParagraph"/>
        <w:ind w:left="480"/>
        <w:rPr>
          <w:b/>
          <w:sz w:val="28"/>
          <w:szCs w:val="28"/>
          <w:u w:val="single"/>
        </w:rPr>
      </w:pPr>
    </w:p>
    <w:p w:rsidR="006D35C4" w:rsidRPr="008C2F23" w:rsidRDefault="006D35C4" w:rsidP="008C2F23">
      <w:pPr>
        <w:pStyle w:val="NoSpacing"/>
        <w:rPr>
          <w:sz w:val="28"/>
          <w:szCs w:val="28"/>
        </w:rPr>
      </w:pPr>
      <w:r w:rsidRPr="008C2F23">
        <w:rPr>
          <w:sz w:val="28"/>
          <w:szCs w:val="28"/>
        </w:rPr>
        <w:t xml:space="preserve"> -  вступительное слово педагога, сообщение темы и цели занятия.</w:t>
      </w:r>
    </w:p>
    <w:p w:rsidR="006D35C4" w:rsidRDefault="006D35C4" w:rsidP="008C2F2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C2F23">
        <w:rPr>
          <w:sz w:val="28"/>
          <w:szCs w:val="28"/>
        </w:rPr>
        <w:t xml:space="preserve">«Сегодня я вас познакомлю с очень интересным   видом </w:t>
      </w:r>
    </w:p>
    <w:p w:rsidR="006D35C4" w:rsidRDefault="006D35C4" w:rsidP="00113DD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Творчества МОДЕЛИРОВАНИЕМ  из бумаги</w:t>
      </w:r>
    </w:p>
    <w:p w:rsidR="006D35C4" w:rsidRDefault="006D35C4" w:rsidP="00C2702E">
      <w:pPr>
        <w:rPr>
          <w:sz w:val="28"/>
          <w:szCs w:val="28"/>
        </w:rPr>
      </w:pPr>
    </w:p>
    <w:p w:rsidR="006D35C4" w:rsidRDefault="006D35C4" w:rsidP="00C2702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6111DF">
        <w:rPr>
          <w:b/>
          <w:sz w:val="28"/>
          <w:szCs w:val="28"/>
        </w:rPr>
        <w:t>Тема нашего занятия</w:t>
      </w:r>
      <w:r w:rsidRPr="00CE29A1">
        <w:rPr>
          <w:sz w:val="28"/>
          <w:szCs w:val="28"/>
        </w:rPr>
        <w:t>:</w:t>
      </w:r>
      <w:r>
        <w:rPr>
          <w:sz w:val="28"/>
          <w:szCs w:val="28"/>
        </w:rPr>
        <w:t xml:space="preserve"> Моделирование Новогодней игрушки</w:t>
      </w:r>
    </w:p>
    <w:p w:rsidR="006D35C4" w:rsidRDefault="006D35C4" w:rsidP="00DD3188">
      <w:pPr>
        <w:ind w:left="360"/>
        <w:rPr>
          <w:sz w:val="28"/>
          <w:szCs w:val="28"/>
        </w:rPr>
      </w:pPr>
      <w:r w:rsidRPr="00F67C5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выполнение новогодней игрушки из бумаги способом моделирования и последующего его художественного оформления </w:t>
      </w:r>
    </w:p>
    <w:p w:rsidR="006D35C4" w:rsidRDefault="006D35C4" w:rsidP="00DD3188">
      <w:pPr>
        <w:rPr>
          <w:sz w:val="28"/>
          <w:szCs w:val="28"/>
        </w:rPr>
      </w:pPr>
      <w:r>
        <w:rPr>
          <w:sz w:val="28"/>
          <w:szCs w:val="28"/>
        </w:rPr>
        <w:t xml:space="preserve">     Это занятие первое по данной теме на него отводится 45 мин.</w:t>
      </w:r>
    </w:p>
    <w:p w:rsidR="006D35C4" w:rsidRPr="006E5FC2" w:rsidRDefault="006D35C4" w:rsidP="00A966A0">
      <w:pPr>
        <w:ind w:left="360"/>
        <w:rPr>
          <w:color w:val="FF0000"/>
          <w:sz w:val="28"/>
          <w:szCs w:val="28"/>
        </w:rPr>
      </w:pPr>
    </w:p>
    <w:p w:rsidR="006D35C4" w:rsidRPr="008D779A" w:rsidRDefault="006D35C4" w:rsidP="00A966A0">
      <w:pPr>
        <w:ind w:left="360"/>
        <w:rPr>
          <w:b/>
          <w:color w:val="auto"/>
          <w:sz w:val="28"/>
          <w:szCs w:val="28"/>
          <w:u w:val="single"/>
        </w:rPr>
      </w:pPr>
      <w:r w:rsidRPr="008D779A">
        <w:rPr>
          <w:b/>
          <w:color w:val="auto"/>
          <w:sz w:val="28"/>
          <w:szCs w:val="28"/>
          <w:u w:val="single"/>
        </w:rPr>
        <w:t xml:space="preserve">3. Сообщение нового материала.    </w:t>
      </w:r>
      <w:r>
        <w:rPr>
          <w:b/>
          <w:color w:val="auto"/>
          <w:sz w:val="28"/>
          <w:szCs w:val="28"/>
          <w:u w:val="single"/>
        </w:rPr>
        <w:t xml:space="preserve">6 </w:t>
      </w:r>
      <w:r w:rsidRPr="008D779A">
        <w:rPr>
          <w:b/>
          <w:color w:val="auto"/>
          <w:sz w:val="28"/>
          <w:szCs w:val="28"/>
          <w:u w:val="single"/>
        </w:rPr>
        <w:t xml:space="preserve"> мин.</w:t>
      </w:r>
    </w:p>
    <w:p w:rsidR="006D35C4" w:rsidRPr="008D779A" w:rsidRDefault="006D35C4" w:rsidP="00A966A0">
      <w:pPr>
        <w:ind w:left="360"/>
        <w:rPr>
          <w:b/>
          <w:color w:val="auto"/>
          <w:sz w:val="28"/>
          <w:szCs w:val="28"/>
          <w:u w:val="single"/>
        </w:rPr>
      </w:pPr>
    </w:p>
    <w:p w:rsidR="006D35C4" w:rsidRPr="008D779A" w:rsidRDefault="006D35C4" w:rsidP="00A966A0">
      <w:pPr>
        <w:ind w:left="360"/>
        <w:rPr>
          <w:b/>
          <w:color w:val="auto"/>
          <w:sz w:val="28"/>
          <w:szCs w:val="28"/>
        </w:rPr>
      </w:pPr>
      <w:r w:rsidRPr="008D779A">
        <w:rPr>
          <w:b/>
          <w:color w:val="auto"/>
          <w:sz w:val="28"/>
          <w:szCs w:val="28"/>
        </w:rPr>
        <w:t>а) Вступительная беседа.</w:t>
      </w:r>
      <w:r>
        <w:rPr>
          <w:b/>
          <w:color w:val="auto"/>
          <w:sz w:val="28"/>
          <w:szCs w:val="28"/>
        </w:rPr>
        <w:t xml:space="preserve">     3 мин.</w:t>
      </w:r>
    </w:p>
    <w:p w:rsidR="006D35C4" w:rsidRDefault="006D35C4" w:rsidP="008C2F23">
      <w:pPr>
        <w:rPr>
          <w:b/>
          <w:sz w:val="28"/>
          <w:szCs w:val="28"/>
        </w:rPr>
      </w:pPr>
    </w:p>
    <w:p w:rsidR="006D35C4" w:rsidRPr="00A353AB" w:rsidRDefault="006D35C4" w:rsidP="00A966A0">
      <w:pPr>
        <w:ind w:left="360"/>
        <w:rPr>
          <w:sz w:val="28"/>
          <w:szCs w:val="28"/>
        </w:rPr>
      </w:pPr>
      <w:r w:rsidRPr="00A353AB">
        <w:rPr>
          <w:sz w:val="28"/>
          <w:szCs w:val="28"/>
        </w:rPr>
        <w:t xml:space="preserve">- итак, я думаю каждый из вас  в разной  степени знаком </w:t>
      </w:r>
    </w:p>
    <w:p w:rsidR="006D35C4" w:rsidRDefault="006D35C4" w:rsidP="00A353AB">
      <w:pPr>
        <w:rPr>
          <w:sz w:val="28"/>
          <w:szCs w:val="28"/>
        </w:rPr>
      </w:pPr>
      <w:r w:rsidRPr="00A353AB">
        <w:rPr>
          <w:sz w:val="28"/>
          <w:szCs w:val="28"/>
        </w:rPr>
        <w:t xml:space="preserve">с таким </w:t>
      </w:r>
      <w:r w:rsidRPr="00A353AB">
        <w:rPr>
          <w:b/>
          <w:sz w:val="28"/>
          <w:szCs w:val="28"/>
        </w:rPr>
        <w:t xml:space="preserve"> </w:t>
      </w:r>
      <w:r w:rsidRPr="00A353AB">
        <w:rPr>
          <w:sz w:val="28"/>
          <w:szCs w:val="28"/>
        </w:rPr>
        <w:t>видом творчества, как МОДЕЛИРОВАНИЕ ИЗ БУМАГИ . Это могли быть работы выполненные в технике оригами (самолёты, кораблики и др.), простого складывания бумаги (открытки), аппликация.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Работая с бумагой, вы, конечно, обратили внимание, что с ней работать гораздо проще чем, например, с тканью, деревом или металлом. Её можно складывать, скручивать, отрывать, склеивать, резать ножницами. Из простого листа бумаги, имея определённые знания и навыки можно выполнить даже очень сложные модели машин, самолётов, кораблей  и др. поделки. (показ фондовых работ: модели машин, автобуса, мебели, коробочек). Сегодня мы с вами не готовы делать такие сложные работы, т к  пока ещё очень мало знаем и умеем. Но все равно, я думаю, задание которое я для вас подготовила, будет вам интересно.  Оно познакомит вас с основами моделирования из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бумаги. Приближается любимый всеми праздник (какой?) Новый год!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 xml:space="preserve">Мы сегодня будем моделировать новогоднюю игрушку. 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- Вот посмотрите, какие игрушки сделали ребята (демонстрация фондовых работ).  Понравились? Как вы думаете трудно их делать? Может быть, кто-нибудь знает, как их делать?</w:t>
      </w:r>
    </w:p>
    <w:p w:rsidR="006D35C4" w:rsidRDefault="006D35C4" w:rsidP="00A353AB">
      <w:pPr>
        <w:rPr>
          <w:sz w:val="28"/>
          <w:szCs w:val="28"/>
        </w:rPr>
      </w:pPr>
    </w:p>
    <w:p w:rsidR="006D35C4" w:rsidRDefault="006D35C4" w:rsidP="00A353AB">
      <w:pPr>
        <w:rPr>
          <w:sz w:val="28"/>
          <w:szCs w:val="28"/>
        </w:rPr>
      </w:pPr>
      <w:r w:rsidRPr="008D779A">
        <w:rPr>
          <w:b/>
          <w:color w:val="auto"/>
          <w:sz w:val="28"/>
          <w:szCs w:val="28"/>
        </w:rPr>
        <w:t>б) Демонстрация последовательности ведения работы</w:t>
      </w:r>
      <w:r w:rsidRPr="008D779A">
        <w:rPr>
          <w:sz w:val="28"/>
          <w:szCs w:val="28"/>
        </w:rPr>
        <w:t>.</w:t>
      </w:r>
      <w:r>
        <w:rPr>
          <w:sz w:val="28"/>
          <w:szCs w:val="28"/>
        </w:rPr>
        <w:t xml:space="preserve"> 3 мин.</w:t>
      </w:r>
    </w:p>
    <w:p w:rsidR="006D35C4" w:rsidRPr="008D779A" w:rsidRDefault="006D35C4" w:rsidP="00A353AB">
      <w:pPr>
        <w:rPr>
          <w:sz w:val="28"/>
          <w:szCs w:val="28"/>
        </w:rPr>
      </w:pP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- Что бы вам было более понятна последовательность ведения работы, я подготовила технологическую карту с её изображением. Как мы можем видеть: (ПРИЛОЖЕНИЕ 2)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 xml:space="preserve">- для работы нужна полоска бумаги (размер и цвет выберете  сами), чтобы её сделать сложите лист А4 по короткой стороне на ту длину, которая вам нужна. Совместите боковые стороны и загладьте сгиб. Раскройте бумагу и отрежьте получившуюся полоску. 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 xml:space="preserve">- затем полоску складываем почти пополам, не доходя до края примерно </w:t>
      </w:r>
    </w:p>
    <w:p w:rsidR="006D35C4" w:rsidRDefault="006D35C4" w:rsidP="00A353AB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1,5 см"/>
        </w:smartTagPr>
        <w:r>
          <w:rPr>
            <w:sz w:val="28"/>
            <w:szCs w:val="28"/>
          </w:rPr>
          <w:t>1,5 см</w:t>
        </w:r>
      </w:smartTag>
      <w:r>
        <w:rPr>
          <w:sz w:val="28"/>
          <w:szCs w:val="28"/>
        </w:rPr>
        <w:t xml:space="preserve">. и ещё раз пополам опять не доходя до края те же </w:t>
      </w:r>
      <w:smartTag w:uri="urn:schemas-microsoft-com:office:smarttags" w:element="metricconverter">
        <w:smartTagPr>
          <w:attr w:name="ProductID" w:val="1,5 см"/>
        </w:smartTagPr>
        <w:r>
          <w:rPr>
            <w:sz w:val="28"/>
            <w:szCs w:val="28"/>
          </w:rPr>
          <w:t>1,5 см</w:t>
        </w:r>
      </w:smartTag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- если развернуть нашу полоску и закрыть её в одну сторону, получается объёмное геометрическое тело параллелепипед. Если к нему приклеить узкую полоску бумаги, то он нам напоминает новогоднюю игрушку (какую?)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«Фонарик»  очень простой по форме. Но если на нём сделать какие-нибудь новогодние рисунки, то получится очень интересная новогодняя игрушка на ёлку или как оформление праздничного помещения. (показ фондовых работ)</w:t>
      </w:r>
    </w:p>
    <w:p w:rsidR="006D35C4" w:rsidRDefault="006D35C4" w:rsidP="00A353AB">
      <w:pPr>
        <w:rPr>
          <w:sz w:val="28"/>
          <w:szCs w:val="28"/>
        </w:rPr>
      </w:pPr>
    </w:p>
    <w:p w:rsidR="006D35C4" w:rsidRPr="0004031B" w:rsidRDefault="006D35C4" w:rsidP="00A353AB">
      <w:pPr>
        <w:rPr>
          <w:b/>
          <w:sz w:val="28"/>
          <w:szCs w:val="28"/>
        </w:rPr>
      </w:pPr>
      <w:r w:rsidRPr="0004031B">
        <w:rPr>
          <w:b/>
          <w:sz w:val="28"/>
          <w:szCs w:val="28"/>
        </w:rPr>
        <w:t>Можно сделать более сложную работу: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 xml:space="preserve">- начало работы как и в предыдущем варианте (полоску бумаги складываем почти пополам, не доходя до края примерно </w:t>
      </w:r>
      <w:smartTag w:uri="urn:schemas-microsoft-com:office:smarttags" w:element="metricconverter">
        <w:smartTagPr>
          <w:attr w:name="ProductID" w:val="1,5 см"/>
        </w:smartTagPr>
        <w:r>
          <w:rPr>
            <w:sz w:val="28"/>
            <w:szCs w:val="28"/>
          </w:rPr>
          <w:t>1,5 см</w:t>
        </w:r>
      </w:smartTag>
      <w:r>
        <w:rPr>
          <w:sz w:val="28"/>
          <w:szCs w:val="28"/>
        </w:rPr>
        <w:t xml:space="preserve">. и ещё раз пополам опять не доходя до края те же </w:t>
      </w:r>
      <w:smartTag w:uri="urn:schemas-microsoft-com:office:smarttags" w:element="metricconverter">
        <w:smartTagPr>
          <w:attr w:name="ProductID" w:val="1,5 см"/>
        </w:smartTagPr>
        <w:r>
          <w:rPr>
            <w:sz w:val="28"/>
            <w:szCs w:val="28"/>
          </w:rPr>
          <w:t>1,5 см</w:t>
        </w:r>
      </w:smartTag>
      <w:r>
        <w:rPr>
          <w:sz w:val="28"/>
          <w:szCs w:val="28"/>
        </w:rPr>
        <w:t>) . Только теперь по линиям сгиба делаем не большие вырезы, как на снежинках. (Показ на образце). Правда красиво получается?</w:t>
      </w:r>
    </w:p>
    <w:p w:rsidR="006D35C4" w:rsidRPr="0004031B" w:rsidRDefault="006D35C4" w:rsidP="00A353A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031B">
        <w:rPr>
          <w:b/>
          <w:sz w:val="28"/>
          <w:szCs w:val="28"/>
        </w:rPr>
        <w:t>Можем ещё больше усложнить работу: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Получившуюся  заготовочку можно украсить новогодними рисунками.</w:t>
      </w:r>
    </w:p>
    <w:p w:rsidR="006D35C4" w:rsidRDefault="006D35C4" w:rsidP="00A353AB">
      <w:pPr>
        <w:rPr>
          <w:sz w:val="28"/>
          <w:szCs w:val="28"/>
        </w:rPr>
      </w:pPr>
    </w:p>
    <w:p w:rsidR="006D35C4" w:rsidRPr="00134D2D" w:rsidRDefault="006D35C4" w:rsidP="00A353AB">
      <w:pPr>
        <w:rPr>
          <w:b/>
          <w:sz w:val="28"/>
          <w:szCs w:val="28"/>
        </w:rPr>
      </w:pPr>
      <w:r w:rsidRPr="00134D2D">
        <w:rPr>
          <w:b/>
          <w:sz w:val="28"/>
          <w:szCs w:val="28"/>
        </w:rPr>
        <w:t>Какие рисунки можно рисовать?</w:t>
      </w:r>
    </w:p>
    <w:p w:rsidR="006D35C4" w:rsidRDefault="006D35C4" w:rsidP="00A353AB">
      <w:pPr>
        <w:rPr>
          <w:sz w:val="28"/>
          <w:szCs w:val="28"/>
        </w:rPr>
      </w:pPr>
      <w:r>
        <w:rPr>
          <w:sz w:val="28"/>
          <w:szCs w:val="28"/>
        </w:rPr>
        <w:t>Различного виды линий, снеговик, снежинки, звёздочки, гирлянды, ёлку, надпись «С Новым годом» и др.</w:t>
      </w:r>
    </w:p>
    <w:p w:rsidR="006D35C4" w:rsidRPr="00A353AB" w:rsidRDefault="006D35C4" w:rsidP="00A353AB">
      <w:pPr>
        <w:rPr>
          <w:sz w:val="28"/>
          <w:szCs w:val="28"/>
        </w:rPr>
      </w:pPr>
    </w:p>
    <w:p w:rsidR="006D35C4" w:rsidRPr="00EB4BB0" w:rsidRDefault="006D35C4" w:rsidP="00A966A0">
      <w:pPr>
        <w:ind w:left="360"/>
        <w:rPr>
          <w:b/>
          <w:sz w:val="28"/>
          <w:szCs w:val="28"/>
        </w:rPr>
      </w:pPr>
      <w:r w:rsidRPr="00EB4BB0">
        <w:rPr>
          <w:b/>
          <w:sz w:val="28"/>
          <w:szCs w:val="28"/>
        </w:rPr>
        <w:t>Чем можно украшать наши поделки?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- цветные карандаши, фломастеры, ручки гелиевые и шариковые.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Аппликацию можно сделать?  (да)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Наклейки можно использовать? (да)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Наклеить дополнительно вырезанные элементы, полоски.. (да)</w:t>
      </w:r>
    </w:p>
    <w:p w:rsidR="006D35C4" w:rsidRDefault="006D35C4" w:rsidP="00A966A0">
      <w:pPr>
        <w:ind w:left="360"/>
        <w:rPr>
          <w:sz w:val="28"/>
          <w:szCs w:val="28"/>
        </w:rPr>
      </w:pPr>
    </w:p>
    <w:p w:rsidR="006D35C4" w:rsidRPr="00370E6E" w:rsidRDefault="006D35C4" w:rsidP="00A966A0">
      <w:pPr>
        <w:ind w:left="360"/>
        <w:rPr>
          <w:b/>
          <w:sz w:val="28"/>
          <w:szCs w:val="28"/>
        </w:rPr>
      </w:pPr>
      <w:r w:rsidRPr="00370E6E">
        <w:rPr>
          <w:b/>
          <w:sz w:val="28"/>
          <w:szCs w:val="28"/>
        </w:rPr>
        <w:t>Итак: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Чтобы сделать поделку, складываем полоску бумаги 2 раза, оставляя место склеивания (примерно 1.5 см);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1 вариант – самый простой- украшаем и склеиваем готовое изделие.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2 – вариант – делаем на заготовке надреза и вырезы;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3 – вариант – к надрезам и вырезам прибавляется декоративное оформление.</w:t>
      </w:r>
    </w:p>
    <w:p w:rsidR="006D35C4" w:rsidRDefault="006D35C4" w:rsidP="00A966A0">
      <w:pPr>
        <w:ind w:left="360"/>
        <w:rPr>
          <w:sz w:val="28"/>
          <w:szCs w:val="28"/>
        </w:rPr>
      </w:pPr>
      <w:r>
        <w:rPr>
          <w:sz w:val="28"/>
          <w:szCs w:val="28"/>
        </w:rPr>
        <w:t>Подумайте и решите для себя какой вариант вам больше нравится!!!!!</w:t>
      </w:r>
    </w:p>
    <w:p w:rsidR="006D35C4" w:rsidRDefault="006D35C4" w:rsidP="00FA42DD">
      <w:pPr>
        <w:ind w:left="360"/>
        <w:rPr>
          <w:sz w:val="28"/>
          <w:szCs w:val="28"/>
        </w:rPr>
      </w:pPr>
      <w:r>
        <w:rPr>
          <w:sz w:val="28"/>
          <w:szCs w:val="28"/>
        </w:rPr>
        <w:t>Всё ли понятно?</w:t>
      </w:r>
      <w:r w:rsidRPr="00FA42DD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Вопросы есть?</w:t>
      </w:r>
    </w:p>
    <w:p w:rsidR="006D35C4" w:rsidRDefault="006D35C4" w:rsidP="00FA42DD">
      <w:pPr>
        <w:ind w:left="360"/>
        <w:rPr>
          <w:sz w:val="28"/>
          <w:szCs w:val="28"/>
        </w:rPr>
      </w:pPr>
    </w:p>
    <w:p w:rsidR="006D35C4" w:rsidRDefault="006D35C4" w:rsidP="00A966A0">
      <w:pPr>
        <w:ind w:left="360"/>
        <w:rPr>
          <w:sz w:val="28"/>
          <w:szCs w:val="28"/>
        </w:rPr>
      </w:pPr>
    </w:p>
    <w:p w:rsidR="006D35C4" w:rsidRDefault="006D35C4" w:rsidP="00A966A0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Прежде чем приступить к самостоятельной работе, давайте вспомним </w:t>
      </w:r>
      <w:r w:rsidRPr="00241568">
        <w:rPr>
          <w:b/>
          <w:sz w:val="28"/>
          <w:szCs w:val="28"/>
        </w:rPr>
        <w:t>правила безопасной работы с бумагой и ножницами</w:t>
      </w:r>
      <w:r>
        <w:rPr>
          <w:b/>
          <w:sz w:val="28"/>
          <w:szCs w:val="28"/>
        </w:rPr>
        <w:t xml:space="preserve"> и клеем</w:t>
      </w:r>
      <w:r w:rsidRPr="00241568">
        <w:rPr>
          <w:b/>
          <w:sz w:val="28"/>
          <w:szCs w:val="28"/>
        </w:rPr>
        <w:t>:</w:t>
      </w:r>
    </w:p>
    <w:p w:rsidR="006D35C4" w:rsidRPr="008C2F23" w:rsidRDefault="006D35C4" w:rsidP="00FF1A9D">
      <w:pPr>
        <w:rPr>
          <w:sz w:val="28"/>
          <w:szCs w:val="28"/>
        </w:rPr>
      </w:pPr>
      <w:r>
        <w:rPr>
          <w:sz w:val="28"/>
          <w:szCs w:val="28"/>
        </w:rPr>
        <w:t>(ПРИЛОЖЕНИЕ</w:t>
      </w:r>
      <w:r w:rsidRPr="00CC1DFC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</w:rPr>
        <w:t>)</w:t>
      </w:r>
    </w:p>
    <w:p w:rsidR="006D35C4" w:rsidRPr="00241568" w:rsidRDefault="006D35C4" w:rsidP="00A966A0">
      <w:pPr>
        <w:ind w:left="360"/>
        <w:rPr>
          <w:b/>
          <w:sz w:val="28"/>
          <w:szCs w:val="28"/>
        </w:rPr>
      </w:pPr>
    </w:p>
    <w:p w:rsidR="006D35C4" w:rsidRDefault="006D35C4" w:rsidP="00A966A0">
      <w:pPr>
        <w:ind w:left="360"/>
        <w:rPr>
          <w:sz w:val="28"/>
          <w:szCs w:val="28"/>
        </w:rPr>
      </w:pPr>
      <w:r w:rsidRPr="00D522F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7" o:title=""/>
          </v:shape>
        </w:pict>
      </w:r>
    </w:p>
    <w:p w:rsidR="006D35C4" w:rsidRDefault="006D35C4" w:rsidP="00145FED">
      <w:pPr>
        <w:rPr>
          <w:sz w:val="28"/>
          <w:szCs w:val="28"/>
        </w:rPr>
      </w:pPr>
    </w:p>
    <w:p w:rsidR="006D35C4" w:rsidRPr="00FA42DD" w:rsidRDefault="006D35C4" w:rsidP="00A966A0">
      <w:pPr>
        <w:ind w:left="360"/>
        <w:rPr>
          <w:b/>
          <w:sz w:val="28"/>
          <w:szCs w:val="28"/>
        </w:rPr>
      </w:pPr>
      <w:r w:rsidRPr="00FA42DD">
        <w:rPr>
          <w:b/>
          <w:sz w:val="28"/>
          <w:szCs w:val="28"/>
        </w:rPr>
        <w:t xml:space="preserve"> Приступаем к самостоятельной работе</w:t>
      </w:r>
    </w:p>
    <w:p w:rsidR="006D35C4" w:rsidRPr="00145FED" w:rsidRDefault="006D35C4" w:rsidP="00145FED">
      <w:pPr>
        <w:rPr>
          <w:sz w:val="28"/>
          <w:szCs w:val="28"/>
        </w:rPr>
      </w:pPr>
    </w:p>
    <w:p w:rsidR="006D35C4" w:rsidRDefault="006D35C4" w:rsidP="00A966A0">
      <w:pPr>
        <w:pStyle w:val="ListParagraph"/>
        <w:ind w:left="480"/>
        <w:rPr>
          <w:sz w:val="28"/>
          <w:szCs w:val="28"/>
        </w:rPr>
      </w:pPr>
    </w:p>
    <w:p w:rsidR="006D35C4" w:rsidRPr="002D5BAE" w:rsidRDefault="006D35C4" w:rsidP="00E45029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2D5BAE">
        <w:rPr>
          <w:b/>
          <w:sz w:val="28"/>
          <w:szCs w:val="28"/>
          <w:u w:val="single"/>
        </w:rPr>
        <w:t>Самостоятельная работа</w:t>
      </w:r>
      <w:r>
        <w:rPr>
          <w:b/>
          <w:sz w:val="28"/>
          <w:szCs w:val="28"/>
          <w:u w:val="single"/>
        </w:rPr>
        <w:t xml:space="preserve">          31 мин.</w:t>
      </w:r>
    </w:p>
    <w:p w:rsidR="006D35C4" w:rsidRPr="00E45029" w:rsidRDefault="006D35C4" w:rsidP="00E45029">
      <w:pPr>
        <w:pStyle w:val="ListParagraph"/>
        <w:ind w:left="480"/>
        <w:rPr>
          <w:b/>
          <w:sz w:val="28"/>
          <w:szCs w:val="28"/>
        </w:rPr>
      </w:pPr>
    </w:p>
    <w:p w:rsidR="006D35C4" w:rsidRDefault="006D35C4" w:rsidP="00524F0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A2872">
        <w:rPr>
          <w:sz w:val="28"/>
          <w:szCs w:val="28"/>
        </w:rPr>
        <w:t xml:space="preserve">Во время </w:t>
      </w:r>
      <w:r>
        <w:rPr>
          <w:sz w:val="28"/>
          <w:szCs w:val="28"/>
        </w:rPr>
        <w:t>выполнения задания</w:t>
      </w:r>
      <w:r w:rsidRPr="007A2872">
        <w:rPr>
          <w:sz w:val="28"/>
          <w:szCs w:val="28"/>
        </w:rPr>
        <w:t xml:space="preserve">,  педагог следит за её результатами, </w:t>
      </w:r>
    </w:p>
    <w:p w:rsidR="006D35C4" w:rsidRDefault="006D35C4" w:rsidP="00524F0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A2872">
        <w:rPr>
          <w:sz w:val="28"/>
          <w:szCs w:val="28"/>
        </w:rPr>
        <w:t>при необходимости</w:t>
      </w:r>
      <w:r>
        <w:rPr>
          <w:sz w:val="28"/>
          <w:szCs w:val="28"/>
        </w:rPr>
        <w:t xml:space="preserve"> </w:t>
      </w:r>
      <w:r w:rsidRPr="007A2872">
        <w:rPr>
          <w:sz w:val="28"/>
          <w:szCs w:val="28"/>
        </w:rPr>
        <w:t>оказывает помощь.</w:t>
      </w:r>
      <w:r>
        <w:rPr>
          <w:sz w:val="28"/>
          <w:szCs w:val="28"/>
        </w:rPr>
        <w:t xml:space="preserve"> Напоминает о правилах безопасной работы с материалами и инструментами</w:t>
      </w:r>
    </w:p>
    <w:p w:rsidR="006D35C4" w:rsidRPr="00BA7ED9" w:rsidRDefault="006D35C4" w:rsidP="00A966A0">
      <w:r w:rsidRPr="00BA7ED9">
        <w:t xml:space="preserve">     </w:t>
      </w:r>
    </w:p>
    <w:p w:rsidR="006D35C4" w:rsidRDefault="006D35C4" w:rsidP="00A966A0">
      <w:pPr>
        <w:rPr>
          <w:sz w:val="28"/>
          <w:szCs w:val="28"/>
        </w:rPr>
      </w:pPr>
      <w:r w:rsidRPr="00555B0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555B04">
        <w:rPr>
          <w:sz w:val="28"/>
          <w:szCs w:val="28"/>
        </w:rPr>
        <w:t xml:space="preserve">   </w:t>
      </w:r>
      <w:r w:rsidRPr="00D522F8">
        <w:rPr>
          <w:noProof/>
          <w:sz w:val="28"/>
          <w:szCs w:val="28"/>
        </w:rPr>
        <w:pict>
          <v:shape id="Рисунок 7" o:spid="_x0000_i1026" type="#_x0000_t75" style="width:2in;height:117pt;visibility:visible">
            <v:imagedata r:id="rId8" o:title=""/>
          </v:shape>
        </w:pict>
      </w:r>
      <w:r>
        <w:rPr>
          <w:sz w:val="28"/>
          <w:szCs w:val="28"/>
        </w:rPr>
        <w:t xml:space="preserve">                </w:t>
      </w:r>
      <w:r w:rsidRPr="00D522F8">
        <w:rPr>
          <w:noProof/>
          <w:sz w:val="28"/>
          <w:szCs w:val="28"/>
        </w:rPr>
        <w:pict>
          <v:shape id="Рисунок 8" o:spid="_x0000_i1027" type="#_x0000_t75" style="width:135.75pt;height:117pt;visibility:visible">
            <v:imagedata r:id="rId9" o:title=""/>
          </v:shape>
        </w:pict>
      </w:r>
    </w:p>
    <w:p w:rsidR="006D35C4" w:rsidRDefault="006D35C4" w:rsidP="00A966A0">
      <w:pPr>
        <w:rPr>
          <w:sz w:val="28"/>
          <w:szCs w:val="28"/>
        </w:rPr>
      </w:pPr>
    </w:p>
    <w:p w:rsidR="006D35C4" w:rsidRDefault="006D35C4" w:rsidP="00A966A0">
      <w:pPr>
        <w:rPr>
          <w:sz w:val="28"/>
          <w:szCs w:val="28"/>
        </w:rPr>
      </w:pPr>
    </w:p>
    <w:p w:rsidR="006D35C4" w:rsidRDefault="006D35C4" w:rsidP="00A966A0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522F8">
        <w:rPr>
          <w:noProof/>
          <w:sz w:val="28"/>
          <w:szCs w:val="28"/>
        </w:rPr>
        <w:pict>
          <v:shape id="Рисунок 9" o:spid="_x0000_i1028" type="#_x0000_t75" style="width:153pt;height:124.5pt;visibility:visible">
            <v:imagedata r:id="rId10" o:title=""/>
          </v:shape>
        </w:pict>
      </w:r>
      <w:r>
        <w:rPr>
          <w:sz w:val="28"/>
          <w:szCs w:val="28"/>
        </w:rPr>
        <w:t xml:space="preserve">       </w:t>
      </w:r>
      <w:r w:rsidRPr="00D522F8">
        <w:rPr>
          <w:noProof/>
          <w:sz w:val="28"/>
          <w:szCs w:val="28"/>
        </w:rPr>
        <w:pict>
          <v:shape id="Рисунок 10" o:spid="_x0000_i1029" type="#_x0000_t75" style="width:189.75pt;height:124.5pt;visibility:visible">
            <v:imagedata r:id="rId11" o:title=""/>
          </v:shape>
        </w:pict>
      </w:r>
    </w:p>
    <w:p w:rsidR="006D35C4" w:rsidRDefault="006D35C4" w:rsidP="00A966A0">
      <w:pPr>
        <w:rPr>
          <w:sz w:val="28"/>
          <w:szCs w:val="28"/>
        </w:rPr>
      </w:pPr>
    </w:p>
    <w:p w:rsidR="006D35C4" w:rsidRDefault="006D35C4" w:rsidP="00A966A0">
      <w:pPr>
        <w:rPr>
          <w:sz w:val="28"/>
          <w:szCs w:val="28"/>
        </w:rPr>
      </w:pPr>
      <w:r w:rsidRPr="00D522F8">
        <w:rPr>
          <w:noProof/>
          <w:sz w:val="28"/>
          <w:szCs w:val="28"/>
        </w:rPr>
        <w:pict>
          <v:shape id="Рисунок 11" o:spid="_x0000_i1030" type="#_x0000_t75" style="width:201pt;height:213.75pt;visibility:visible">
            <v:imagedata r:id="rId12" o:title=""/>
          </v:shape>
        </w:pict>
      </w:r>
      <w:r>
        <w:rPr>
          <w:sz w:val="28"/>
          <w:szCs w:val="28"/>
        </w:rPr>
        <w:t xml:space="preserve">     </w:t>
      </w:r>
      <w:r w:rsidRPr="00D522F8">
        <w:rPr>
          <w:noProof/>
          <w:sz w:val="28"/>
          <w:szCs w:val="28"/>
        </w:rPr>
        <w:pict>
          <v:shape id="Рисунок 13" o:spid="_x0000_i1031" type="#_x0000_t75" style="width:199.5pt;height:211.5pt;visibility:visible">
            <v:imagedata r:id="rId13" o:title=""/>
          </v:shape>
        </w:pict>
      </w:r>
    </w:p>
    <w:p w:rsidR="006D35C4" w:rsidRDefault="006D35C4" w:rsidP="00A966A0">
      <w:pPr>
        <w:rPr>
          <w:sz w:val="28"/>
          <w:szCs w:val="28"/>
        </w:rPr>
      </w:pPr>
    </w:p>
    <w:p w:rsidR="006D35C4" w:rsidRPr="002D5BAE" w:rsidRDefault="006D35C4" w:rsidP="002D5BA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D35C4" w:rsidRDefault="006D35C4" w:rsidP="00A966A0">
      <w:pPr>
        <w:ind w:left="360"/>
        <w:rPr>
          <w:b/>
          <w:sz w:val="28"/>
          <w:szCs w:val="28"/>
        </w:rPr>
      </w:pPr>
    </w:p>
    <w:p w:rsidR="006D35C4" w:rsidRDefault="006D35C4" w:rsidP="00B5246B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175DA2">
        <w:rPr>
          <w:b/>
          <w:sz w:val="28"/>
          <w:szCs w:val="28"/>
        </w:rPr>
        <w:t xml:space="preserve">Подведение итогов </w:t>
      </w:r>
      <w:r>
        <w:rPr>
          <w:b/>
          <w:sz w:val="28"/>
          <w:szCs w:val="28"/>
        </w:rPr>
        <w:t xml:space="preserve">     </w:t>
      </w:r>
      <w:r w:rsidRPr="00B5246B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3</w:t>
      </w:r>
      <w:r w:rsidRPr="00B5246B">
        <w:rPr>
          <w:b/>
          <w:sz w:val="28"/>
          <w:szCs w:val="28"/>
        </w:rPr>
        <w:t xml:space="preserve"> мин.</w:t>
      </w:r>
    </w:p>
    <w:p w:rsidR="006D35C4" w:rsidRPr="00B5246B" w:rsidRDefault="006D35C4" w:rsidP="009E09DD">
      <w:pPr>
        <w:pStyle w:val="ListParagraph"/>
        <w:ind w:left="480"/>
        <w:rPr>
          <w:b/>
          <w:sz w:val="28"/>
          <w:szCs w:val="28"/>
        </w:rPr>
      </w:pPr>
      <w:r w:rsidRPr="00B5246B">
        <w:rPr>
          <w:b/>
          <w:sz w:val="28"/>
          <w:szCs w:val="28"/>
        </w:rPr>
        <w:t>Анализ выполненной  работы.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 xml:space="preserve">-  Совместный просмотр и обсуждение результатов работы. 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>-   Выявление успехов и неудач в работе.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>-  Анализ ошибок и варианты их исправления.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>-  назначение выполненной работы (целенаправленное в  подарок, для себя или для оформления интерьера).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>Подведение итогов проводится в доброжелательной форме.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 xml:space="preserve">Поощряются работы с творческими находками, неожиданными </w:t>
      </w:r>
    </w:p>
    <w:p w:rsidR="006D35C4" w:rsidRPr="00B5246B" w:rsidRDefault="006D35C4" w:rsidP="009E09DD">
      <w:pPr>
        <w:pStyle w:val="ListParagraph"/>
        <w:ind w:left="480"/>
        <w:rPr>
          <w:sz w:val="28"/>
          <w:szCs w:val="28"/>
        </w:rPr>
      </w:pPr>
      <w:r w:rsidRPr="00B5246B">
        <w:rPr>
          <w:sz w:val="28"/>
          <w:szCs w:val="28"/>
        </w:rPr>
        <w:t xml:space="preserve">решениями. </w:t>
      </w:r>
    </w:p>
    <w:p w:rsidR="006D35C4" w:rsidRPr="002D5BAE" w:rsidRDefault="006D35C4" w:rsidP="002D5BAE">
      <w:pPr>
        <w:pStyle w:val="ListParagraph"/>
        <w:ind w:left="480"/>
        <w:rPr>
          <w:b/>
          <w:sz w:val="28"/>
          <w:szCs w:val="28"/>
        </w:rPr>
      </w:pPr>
      <w:r>
        <w:rPr>
          <w:sz w:val="28"/>
          <w:szCs w:val="28"/>
        </w:rPr>
        <w:t xml:space="preserve">Результативность проведённого занятия.      </w:t>
      </w:r>
    </w:p>
    <w:p w:rsidR="006D35C4" w:rsidRDefault="006D35C4" w:rsidP="00175DA2">
      <w:pPr>
        <w:pStyle w:val="NoSpacing"/>
      </w:pPr>
    </w:p>
    <w:p w:rsidR="006D35C4" w:rsidRDefault="006D35C4" w:rsidP="00175DA2">
      <w:pPr>
        <w:pStyle w:val="NoSpacing"/>
      </w:pPr>
      <w:r>
        <w:t xml:space="preserve">   </w:t>
      </w:r>
    </w:p>
    <w:p w:rsidR="006D35C4" w:rsidRDefault="006D35C4" w:rsidP="00175DA2">
      <w:pPr>
        <w:pStyle w:val="NoSpacing"/>
      </w:pPr>
      <w:r>
        <w:t xml:space="preserve">  </w:t>
      </w:r>
      <w:r w:rsidRPr="0089771D">
        <w:rPr>
          <w:noProof/>
        </w:rPr>
        <w:pict>
          <v:shape id="Рисунок 5" o:spid="_x0000_i1032" type="#_x0000_t75" style="width:348.75pt;height:185.25pt;visibility:visible">
            <v:imagedata r:id="rId14" o:title=""/>
          </v:shape>
        </w:pict>
      </w:r>
    </w:p>
    <w:p w:rsidR="006D35C4" w:rsidRDefault="006D35C4" w:rsidP="00175DA2">
      <w:pPr>
        <w:pStyle w:val="NoSpacing"/>
      </w:pPr>
    </w:p>
    <w:p w:rsidR="006D35C4" w:rsidRDefault="006D35C4" w:rsidP="00175DA2">
      <w:pPr>
        <w:pStyle w:val="NoSpacing"/>
      </w:pPr>
      <w:r>
        <w:t xml:space="preserve"> </w:t>
      </w:r>
    </w:p>
    <w:p w:rsidR="006D35C4" w:rsidRDefault="006D35C4" w:rsidP="00175DA2">
      <w:pPr>
        <w:pStyle w:val="NoSpacing"/>
      </w:pPr>
      <w:r>
        <w:t xml:space="preserve">  </w:t>
      </w:r>
      <w:r w:rsidRPr="0089771D">
        <w:rPr>
          <w:noProof/>
        </w:rPr>
        <w:pict>
          <v:shape id="Рисунок 6" o:spid="_x0000_i1033" type="#_x0000_t75" style="width:327pt;height:186.75pt;visibility:visible">
            <v:imagedata r:id="rId15" o:title=""/>
          </v:shape>
        </w:pict>
      </w:r>
      <w:r>
        <w:rPr>
          <w:noProof/>
        </w:rPr>
        <w:t xml:space="preserve">            </w:t>
      </w:r>
      <w:r w:rsidRPr="0089771D">
        <w:rPr>
          <w:noProof/>
        </w:rPr>
        <w:pict>
          <v:shape id="_x0000_i1034" type="#_x0000_t75" style="width:84.75pt;height:171pt;visibility:visible">
            <v:imagedata r:id="rId16" o:title=""/>
          </v:shape>
        </w:pict>
      </w:r>
    </w:p>
    <w:p w:rsidR="006D35C4" w:rsidRDefault="006D35C4" w:rsidP="00175DA2">
      <w:pPr>
        <w:pStyle w:val="NoSpacing"/>
      </w:pPr>
    </w:p>
    <w:p w:rsidR="006D35C4" w:rsidRDefault="006D35C4" w:rsidP="00175DA2">
      <w:pPr>
        <w:pStyle w:val="NoSpacing"/>
      </w:pPr>
    </w:p>
    <w:p w:rsidR="006D35C4" w:rsidRDefault="006D35C4" w:rsidP="00175DA2">
      <w:pPr>
        <w:pStyle w:val="NoSpacing"/>
      </w:pPr>
      <w:r>
        <w:t xml:space="preserve">               </w:t>
      </w:r>
    </w:p>
    <w:p w:rsidR="006D35C4" w:rsidRDefault="006D35C4" w:rsidP="00175DA2">
      <w:pPr>
        <w:pStyle w:val="NoSpacing"/>
      </w:pPr>
    </w:p>
    <w:p w:rsidR="006D35C4" w:rsidRDefault="006D35C4" w:rsidP="00E9444B"/>
    <w:p w:rsidR="006D35C4" w:rsidRPr="007C5DCF" w:rsidRDefault="006D35C4" w:rsidP="009E09DD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C5DCF">
        <w:rPr>
          <w:b/>
          <w:sz w:val="28"/>
          <w:szCs w:val="28"/>
        </w:rPr>
        <w:t>Уборка рабочих мест     2 мин.</w:t>
      </w:r>
    </w:p>
    <w:p w:rsidR="006D35C4" w:rsidRPr="007C5DCF" w:rsidRDefault="006D35C4" w:rsidP="009E09DD">
      <w:pPr>
        <w:rPr>
          <w:b/>
          <w:sz w:val="28"/>
          <w:szCs w:val="28"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9E09DD">
      <w:pPr>
        <w:rPr>
          <w:b/>
        </w:rPr>
      </w:pPr>
    </w:p>
    <w:p w:rsidR="006D35C4" w:rsidRDefault="006D35C4" w:rsidP="002D5BAE">
      <w:pPr>
        <w:jc w:val="center"/>
        <w:rPr>
          <w:b/>
        </w:rPr>
      </w:pPr>
      <w:r>
        <w:rPr>
          <w:b/>
        </w:rPr>
        <w:t>Список литературы</w:t>
      </w:r>
    </w:p>
    <w:p w:rsidR="006D35C4" w:rsidRDefault="006D35C4" w:rsidP="002D5BAE">
      <w:pPr>
        <w:jc w:val="center"/>
        <w:rPr>
          <w:b/>
        </w:rPr>
      </w:pPr>
      <w:r>
        <w:rPr>
          <w:b/>
        </w:rPr>
        <w:t>Для педагога:</w:t>
      </w:r>
    </w:p>
    <w:p w:rsidR="006D35C4" w:rsidRPr="00AE6494" w:rsidRDefault="006D35C4" w:rsidP="00EF66D5">
      <w:pPr>
        <w:pStyle w:val="NoSpacing"/>
      </w:pPr>
      <w:r>
        <w:t xml:space="preserve">1. </w:t>
      </w:r>
      <w:r w:rsidRPr="00AE6494">
        <w:t>Алексеевская И.А.   Волшебные ножницы. Изд. «ЛИСТ». 1998 г.</w:t>
      </w:r>
    </w:p>
    <w:p w:rsidR="006D35C4" w:rsidRPr="00AE6494" w:rsidRDefault="006D35C4" w:rsidP="00EF66D5">
      <w:pPr>
        <w:pStyle w:val="NoSpacing"/>
      </w:pPr>
    </w:p>
    <w:p w:rsidR="006D35C4" w:rsidRDefault="006D35C4" w:rsidP="00EF66D5">
      <w:pPr>
        <w:pStyle w:val="NoSpacing"/>
      </w:pPr>
      <w:r>
        <w:t>2.</w:t>
      </w:r>
      <w:r w:rsidRPr="00AE6494">
        <w:t xml:space="preserve">Горячёва В.С.           Мы наклеим на листок солнце, небо и цветок. Изд. </w:t>
      </w:r>
    </w:p>
    <w:p w:rsidR="006D35C4" w:rsidRPr="00AE6494" w:rsidRDefault="006D35C4" w:rsidP="00EF66D5">
      <w:pPr>
        <w:pStyle w:val="NoSpacing"/>
      </w:pPr>
      <w:r>
        <w:t xml:space="preserve">                                        «Академия. К.»   </w:t>
      </w:r>
      <w:r w:rsidRPr="00AE6494">
        <w:t>Ярославль. 2000 г.</w:t>
      </w:r>
    </w:p>
    <w:p w:rsidR="006D35C4" w:rsidRPr="00AE6494" w:rsidRDefault="006D35C4" w:rsidP="00EF66D5">
      <w:pPr>
        <w:pStyle w:val="NoSpacing"/>
      </w:pPr>
    </w:p>
    <w:p w:rsidR="006D35C4" w:rsidRDefault="006D35C4" w:rsidP="00EF66D5">
      <w:pPr>
        <w:pStyle w:val="NoSpacing"/>
      </w:pPr>
      <w:r w:rsidRPr="00AE6494">
        <w:t xml:space="preserve">3.    Гусакова М.А.           Подарки и игрушки своими руками.  Изд. «СФЕРА». </w:t>
      </w:r>
    </w:p>
    <w:p w:rsidR="006D35C4" w:rsidRPr="00AE6494" w:rsidRDefault="006D35C4" w:rsidP="00EF66D5">
      <w:pPr>
        <w:pStyle w:val="NoSpacing"/>
      </w:pPr>
      <w:r>
        <w:t xml:space="preserve">                                           </w:t>
      </w:r>
      <w:r w:rsidRPr="00AE6494">
        <w:t>Москва. 1997 г.</w:t>
      </w:r>
    </w:p>
    <w:p w:rsidR="006D35C4" w:rsidRPr="00AE6494" w:rsidRDefault="006D35C4" w:rsidP="00EF66D5">
      <w:pPr>
        <w:pStyle w:val="NoSpacing"/>
      </w:pPr>
    </w:p>
    <w:p w:rsidR="006D35C4" w:rsidRPr="00AE6494" w:rsidRDefault="006D35C4" w:rsidP="00EF66D5">
      <w:pPr>
        <w:pStyle w:val="NoSpacing"/>
      </w:pPr>
      <w:r w:rsidRPr="00AE6494">
        <w:t>4.    Каченаускайте Л.      Аппликация.   Изд. «СТАЛКЕР».  2003 г.</w:t>
      </w:r>
    </w:p>
    <w:p w:rsidR="006D35C4" w:rsidRPr="00AE6494" w:rsidRDefault="006D35C4" w:rsidP="00EF66D5">
      <w:pPr>
        <w:pStyle w:val="NoSpacing"/>
      </w:pPr>
    </w:p>
    <w:p w:rsidR="006D35C4" w:rsidRPr="00AE6494" w:rsidRDefault="006D35C4" w:rsidP="00EF66D5">
      <w:pPr>
        <w:pStyle w:val="NoSpacing"/>
      </w:pPr>
      <w:r w:rsidRPr="00AE6494">
        <w:t>5.    Кондрашова Л.          Игрушки из бумаги. Изд. «ЭКСМО-ПРЕСС»  2000 г.</w:t>
      </w:r>
    </w:p>
    <w:p w:rsidR="006D35C4" w:rsidRPr="00AE6494" w:rsidRDefault="006D35C4" w:rsidP="00EF66D5">
      <w:pPr>
        <w:pStyle w:val="NoSpacing"/>
      </w:pPr>
    </w:p>
    <w:p w:rsidR="006D35C4" w:rsidRPr="00AE6494" w:rsidRDefault="006D35C4" w:rsidP="00EF66D5">
      <w:pPr>
        <w:pStyle w:val="NoSpacing"/>
      </w:pPr>
      <w:r>
        <w:t xml:space="preserve">6.    Проснякова Т.М.      </w:t>
      </w:r>
      <w:r w:rsidRPr="00AE6494">
        <w:t xml:space="preserve"> Приглашение к творчеству</w:t>
      </w:r>
      <w:r>
        <w:t xml:space="preserve">.  Изд. «Фёдоров» Самара 2001 </w:t>
      </w:r>
    </w:p>
    <w:p w:rsidR="006D35C4" w:rsidRDefault="006D35C4" w:rsidP="00EF66D5">
      <w:pPr>
        <w:pStyle w:val="NoSpacing"/>
      </w:pPr>
      <w:r w:rsidRPr="00AE6494">
        <w:t>7.    Проснякова Т.М.        Уроки мастерства.  Изд. «Фёдоров» Самара, 2001</w:t>
      </w:r>
    </w:p>
    <w:p w:rsidR="006D35C4" w:rsidRDefault="006D35C4" w:rsidP="00EF66D5">
      <w:pPr>
        <w:pStyle w:val="NoSpacing"/>
      </w:pPr>
      <w:r>
        <w:t xml:space="preserve">8.    Интернет ресурсы  </w:t>
      </w:r>
      <w:hyperlink r:id="rId17" w:history="1">
        <w:r w:rsidRPr="009D5854">
          <w:rPr>
            <w:rStyle w:val="Hyperlink"/>
            <w:sz w:val="28"/>
            <w:szCs w:val="28"/>
          </w:rPr>
          <w:t>https://e.mail.ru/message/15039357260000000433/</w:t>
        </w:r>
      </w:hyperlink>
    </w:p>
    <w:p w:rsidR="006D35C4" w:rsidRDefault="006D35C4" w:rsidP="00EF66D5">
      <w:pPr>
        <w:pStyle w:val="NoSpacing"/>
      </w:pPr>
      <w:r>
        <w:t xml:space="preserve">9.    Интернет ресурсы  </w:t>
      </w:r>
      <w:hyperlink r:id="rId18" w:history="1">
        <w:r w:rsidRPr="009D5854">
          <w:rPr>
            <w:rStyle w:val="Hyperlink"/>
            <w:sz w:val="28"/>
            <w:szCs w:val="28"/>
          </w:rPr>
          <w:t>https://e.mail.ru/message/15039122340000000591/</w:t>
        </w:r>
      </w:hyperlink>
    </w:p>
    <w:p w:rsidR="006D35C4" w:rsidRDefault="006D35C4" w:rsidP="00EF66D5">
      <w:pPr>
        <w:pStyle w:val="NoSpacing"/>
      </w:pPr>
      <w:r>
        <w:t xml:space="preserve">10.  пользователь gamejulia - </w:t>
      </w:r>
      <w:hyperlink r:id="rId19" w:history="1">
        <w:r>
          <w:rPr>
            <w:rStyle w:val="Hyperlink"/>
          </w:rPr>
          <w:t>https://goo.gl/qC9siv</w:t>
        </w:r>
      </w:hyperlink>
    </w:p>
    <w:p w:rsidR="006D35C4" w:rsidRDefault="006D35C4" w:rsidP="002D5BAE">
      <w:pPr>
        <w:jc w:val="center"/>
        <w:rPr>
          <w:b/>
        </w:rPr>
      </w:pPr>
    </w:p>
    <w:p w:rsidR="006D35C4" w:rsidRPr="00EF66D5" w:rsidRDefault="006D35C4" w:rsidP="00EE191F">
      <w:pPr>
        <w:pStyle w:val="NoSpacing"/>
        <w:rPr>
          <w:b/>
        </w:rPr>
      </w:pPr>
    </w:p>
    <w:p w:rsidR="006D35C4" w:rsidRPr="00EE191F" w:rsidRDefault="006D35C4" w:rsidP="002D5BAE">
      <w:pPr>
        <w:pStyle w:val="NoSpacing"/>
        <w:jc w:val="center"/>
        <w:rPr>
          <w:b/>
        </w:rPr>
      </w:pPr>
      <w:r w:rsidRPr="00EE191F">
        <w:rPr>
          <w:b/>
        </w:rPr>
        <w:t>Для обучающихся:</w:t>
      </w:r>
    </w:p>
    <w:p w:rsidR="006D35C4" w:rsidRPr="00EE191F" w:rsidRDefault="006D35C4" w:rsidP="00EE191F">
      <w:pPr>
        <w:pStyle w:val="NoSpacing"/>
      </w:pPr>
      <w:r w:rsidRPr="00FC5414">
        <w:t xml:space="preserve"> </w:t>
      </w:r>
    </w:p>
    <w:p w:rsidR="006D35C4" w:rsidRPr="00EE191F" w:rsidRDefault="006D35C4" w:rsidP="00EE191F">
      <w:pPr>
        <w:pStyle w:val="NoSpacing"/>
      </w:pPr>
    </w:p>
    <w:p w:rsidR="006D35C4" w:rsidRPr="00AE6494" w:rsidRDefault="006D35C4" w:rsidP="00EF66D5">
      <w:pPr>
        <w:pStyle w:val="NoSpacing"/>
      </w:pPr>
      <w:r>
        <w:t>1..</w:t>
      </w:r>
      <w:r w:rsidRPr="00AE6494">
        <w:t>Алексеевская И.А.   Волшебные ножницы. Изд. «ЛИСТ». 1998 г.</w:t>
      </w:r>
    </w:p>
    <w:p w:rsidR="006D35C4" w:rsidRPr="00AE6494" w:rsidRDefault="006D35C4" w:rsidP="00EF66D5">
      <w:pPr>
        <w:pStyle w:val="NoSpacing"/>
      </w:pPr>
    </w:p>
    <w:p w:rsidR="006D35C4" w:rsidRDefault="006D35C4" w:rsidP="00EF66D5">
      <w:pPr>
        <w:pStyle w:val="NoSpacing"/>
      </w:pPr>
      <w:r>
        <w:t xml:space="preserve">2. </w:t>
      </w:r>
      <w:r w:rsidRPr="00AE6494">
        <w:t xml:space="preserve">Горячёва В.С.           Мы наклеим на листок солнце, небо и цветок. Изд. </w:t>
      </w:r>
    </w:p>
    <w:p w:rsidR="006D35C4" w:rsidRPr="00AE6494" w:rsidRDefault="006D35C4" w:rsidP="00EF66D5">
      <w:pPr>
        <w:pStyle w:val="NoSpacing"/>
      </w:pPr>
      <w:r>
        <w:t xml:space="preserve">                                        «Академия. К.»   </w:t>
      </w:r>
      <w:r w:rsidRPr="00AE6494">
        <w:t>Ярославль. 2000 г.</w:t>
      </w:r>
    </w:p>
    <w:p w:rsidR="006D35C4" w:rsidRPr="00AE6494" w:rsidRDefault="006D35C4" w:rsidP="00EF66D5">
      <w:pPr>
        <w:pStyle w:val="NoSpacing"/>
      </w:pPr>
    </w:p>
    <w:p w:rsidR="006D35C4" w:rsidRPr="00AE6494" w:rsidRDefault="006D35C4" w:rsidP="00EF66D5">
      <w:pPr>
        <w:pStyle w:val="NoSpacing"/>
      </w:pPr>
      <w:r>
        <w:t xml:space="preserve">3.    Проснякова Т.М.      </w:t>
      </w:r>
      <w:r w:rsidRPr="00AE6494">
        <w:t xml:space="preserve"> Приглашение к творчеству</w:t>
      </w:r>
      <w:r>
        <w:t>.  Изд. «Фёдоров» Самара 2001</w:t>
      </w:r>
    </w:p>
    <w:p w:rsidR="006D35C4" w:rsidRPr="00AE6494" w:rsidRDefault="006D35C4" w:rsidP="00EF66D5">
      <w:pPr>
        <w:pStyle w:val="NoSpacing"/>
      </w:pPr>
    </w:p>
    <w:p w:rsidR="006D35C4" w:rsidRPr="00AE6494" w:rsidRDefault="006D35C4" w:rsidP="00EF66D5">
      <w:pPr>
        <w:pStyle w:val="NoSpacing"/>
      </w:pPr>
      <w:r>
        <w:t>4</w:t>
      </w:r>
      <w:r w:rsidRPr="00AE6494">
        <w:t>.   Проснякова Т.М.        Уроки мастерства.  Изд. «Фёдоров» Самара, 2001</w:t>
      </w:r>
    </w:p>
    <w:p w:rsidR="006D35C4" w:rsidRDefault="006D35C4" w:rsidP="00EF66D5">
      <w:pPr>
        <w:pStyle w:val="NoSpacing"/>
      </w:pPr>
    </w:p>
    <w:p w:rsidR="006D35C4" w:rsidRPr="00EE191F" w:rsidRDefault="006D35C4" w:rsidP="00EE191F">
      <w:pPr>
        <w:pStyle w:val="NoSpacing"/>
      </w:pPr>
    </w:p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F641C5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r w:rsidRPr="00523D21">
        <w:rPr>
          <w:sz w:val="48"/>
          <w:szCs w:val="48"/>
        </w:rPr>
        <w:t>ПРИЛОЖЕНИЯ</w:t>
      </w:r>
    </w:p>
    <w:p w:rsidR="006D35C4" w:rsidRDefault="006D35C4" w:rsidP="00F641C5">
      <w:pPr>
        <w:pStyle w:val="NoSpacing"/>
        <w:rPr>
          <w:sz w:val="48"/>
          <w:szCs w:val="48"/>
        </w:rPr>
      </w:pPr>
    </w:p>
    <w:p w:rsidR="006D35C4" w:rsidRDefault="006D35C4" w:rsidP="00523D21">
      <w:pPr>
        <w:rPr>
          <w:b/>
          <w:i/>
          <w:sz w:val="32"/>
          <w:szCs w:val="32"/>
        </w:rPr>
      </w:pPr>
      <w:r w:rsidRPr="00C443B1">
        <w:rPr>
          <w:b/>
          <w:sz w:val="36"/>
          <w:szCs w:val="36"/>
          <w:u w:val="single"/>
        </w:rPr>
        <w:t>ПРИЛОЖЕНИЕ 1</w:t>
      </w:r>
      <w:r>
        <w:t xml:space="preserve">     </w:t>
      </w:r>
    </w:p>
    <w:p w:rsidR="006D35C4" w:rsidRPr="00C43FA9" w:rsidRDefault="006D35C4" w:rsidP="00523D21">
      <w:pPr>
        <w:rPr>
          <w:b/>
          <w:i/>
          <w:sz w:val="32"/>
          <w:szCs w:val="32"/>
        </w:rPr>
      </w:pPr>
    </w:p>
    <w:p w:rsidR="006D35C4" w:rsidRDefault="006D35C4" w:rsidP="00F641C5">
      <w:pPr>
        <w:pStyle w:val="NoSpacing"/>
        <w:rPr>
          <w:sz w:val="48"/>
          <w:szCs w:val="48"/>
        </w:rPr>
      </w:pPr>
      <w:r w:rsidRPr="00D522F8">
        <w:rPr>
          <w:noProof/>
          <w:sz w:val="48"/>
          <w:szCs w:val="48"/>
        </w:rPr>
        <w:pict>
          <v:shape id="Рисунок 2" o:spid="_x0000_i1035" type="#_x0000_t75" style="width:468pt;height:297pt;visibility:visible">
            <v:imagedata r:id="rId20" o:title=""/>
          </v:shape>
        </w:pict>
      </w:r>
    </w:p>
    <w:p w:rsidR="006D35C4" w:rsidRDefault="006D35C4" w:rsidP="00F641C5">
      <w:pPr>
        <w:pStyle w:val="NoSpacing"/>
        <w:rPr>
          <w:sz w:val="48"/>
          <w:szCs w:val="48"/>
        </w:rPr>
      </w:pPr>
    </w:p>
    <w:p w:rsidR="006D35C4" w:rsidRDefault="006D35C4" w:rsidP="00F641C5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 w:rsidRPr="00D522F8">
        <w:rPr>
          <w:noProof/>
          <w:sz w:val="48"/>
          <w:szCs w:val="48"/>
        </w:rPr>
        <w:pict>
          <v:shape id="Рисунок 3" o:spid="_x0000_i1036" type="#_x0000_t75" style="width:468pt;height:280.5pt;visibility:visible">
            <v:imagedata r:id="rId7" o:title=""/>
          </v:shape>
        </w:pict>
      </w:r>
    </w:p>
    <w:p w:rsidR="006D35C4" w:rsidRPr="00523D21" w:rsidRDefault="006D35C4" w:rsidP="00F641C5">
      <w:pPr>
        <w:pStyle w:val="NoSpacing"/>
        <w:rPr>
          <w:sz w:val="48"/>
          <w:szCs w:val="48"/>
        </w:rPr>
      </w:pPr>
    </w:p>
    <w:p w:rsidR="006D35C4" w:rsidRDefault="006D35C4" w:rsidP="00E9444B"/>
    <w:p w:rsidR="006D35C4" w:rsidRDefault="006D35C4" w:rsidP="00E9444B"/>
    <w:p w:rsidR="006D35C4" w:rsidRDefault="006D35C4" w:rsidP="00523D21"/>
    <w:p w:rsidR="006D35C4" w:rsidRDefault="006D35C4" w:rsidP="00523D21"/>
    <w:p w:rsidR="006D35C4" w:rsidRDefault="006D35C4" w:rsidP="00523D21"/>
    <w:p w:rsidR="006D35C4" w:rsidRDefault="006D35C4" w:rsidP="00523D21"/>
    <w:p w:rsidR="006D35C4" w:rsidRDefault="006D35C4" w:rsidP="00523D21">
      <w:r w:rsidRPr="00C443B1">
        <w:rPr>
          <w:b/>
          <w:sz w:val="36"/>
          <w:szCs w:val="36"/>
          <w:u w:val="single"/>
        </w:rPr>
        <w:t>ПРИЛОЖЕНИЕ 2</w:t>
      </w:r>
      <w:r>
        <w:t xml:space="preserve">     </w:t>
      </w:r>
    </w:p>
    <w:p w:rsidR="006D35C4" w:rsidRDefault="006D35C4" w:rsidP="00523D21">
      <w:pPr>
        <w:rPr>
          <w:b/>
          <w:i/>
          <w:sz w:val="32"/>
          <w:szCs w:val="32"/>
        </w:rPr>
      </w:pPr>
      <w:r>
        <w:t xml:space="preserve"> </w:t>
      </w:r>
      <w:r w:rsidRPr="0089771D">
        <w:rPr>
          <w:noProof/>
        </w:rPr>
        <w:pict>
          <v:shape id="Рисунок 14" o:spid="_x0000_i1037" type="#_x0000_t75" style="width:468pt;height:468pt;visibility:visible">
            <v:imagedata r:id="rId21" o:title=""/>
          </v:shape>
        </w:pict>
      </w:r>
    </w:p>
    <w:p w:rsidR="006D35C4" w:rsidRDefault="006D35C4" w:rsidP="00523D21">
      <w:pPr>
        <w:rPr>
          <w:b/>
          <w:i/>
          <w:sz w:val="32"/>
          <w:szCs w:val="32"/>
        </w:rPr>
      </w:pPr>
    </w:p>
    <w:p w:rsidR="006D35C4" w:rsidRDefault="006D35C4" w:rsidP="00523D21">
      <w:pPr>
        <w:rPr>
          <w:b/>
          <w:i/>
          <w:sz w:val="32"/>
          <w:szCs w:val="32"/>
        </w:rPr>
      </w:pPr>
    </w:p>
    <w:p w:rsidR="006D35C4" w:rsidRDefault="006D35C4" w:rsidP="00523D21">
      <w:pPr>
        <w:rPr>
          <w:b/>
          <w:i/>
          <w:sz w:val="32"/>
          <w:szCs w:val="32"/>
        </w:rPr>
      </w:pPr>
    </w:p>
    <w:p w:rsidR="006D35C4" w:rsidRDefault="006D35C4" w:rsidP="00E9444B">
      <w:r>
        <w:t xml:space="preserve">   </w:t>
      </w:r>
    </w:p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>
      <w:r>
        <w:t>Примеры картинок для рисования:</w:t>
      </w:r>
    </w:p>
    <w:p w:rsidR="006D35C4" w:rsidRDefault="006D35C4" w:rsidP="00E9444B"/>
    <w:p w:rsidR="006D35C4" w:rsidRDefault="006D35C4" w:rsidP="00E9444B">
      <w:r w:rsidRPr="0089771D">
        <w:rPr>
          <w:noProof/>
        </w:rPr>
        <w:pict>
          <v:shape id="Рисунок 17" o:spid="_x0000_i1038" type="#_x0000_t75" style="width:162.75pt;height:244.5pt;visibility:visible">
            <v:imagedata r:id="rId22" o:title=""/>
          </v:shape>
        </w:pict>
      </w:r>
      <w:r>
        <w:t xml:space="preserve">         </w:t>
      </w:r>
      <w:r w:rsidRPr="0089771D">
        <w:rPr>
          <w:noProof/>
        </w:rPr>
        <w:pict>
          <v:shape id="Рисунок 15" o:spid="_x0000_i1039" type="#_x0000_t75" style="width:186.75pt;height:257.25pt;visibility:visible">
            <v:imagedata r:id="rId23" o:title=""/>
          </v:shape>
        </w:pict>
      </w:r>
      <w:r>
        <w:t xml:space="preserve">  </w:t>
      </w:r>
    </w:p>
    <w:p w:rsidR="006D35C4" w:rsidRDefault="006D35C4" w:rsidP="00E9444B"/>
    <w:p w:rsidR="006D35C4" w:rsidRDefault="006D35C4" w:rsidP="00E9444B"/>
    <w:p w:rsidR="006D35C4" w:rsidRDefault="006D35C4" w:rsidP="00E9444B">
      <w:pPr>
        <w:rPr>
          <w:noProof/>
        </w:rPr>
      </w:pPr>
      <w:r w:rsidRPr="0089771D">
        <w:rPr>
          <w:noProof/>
        </w:rPr>
        <w:pict>
          <v:shape id="Рисунок 19" o:spid="_x0000_i1040" type="#_x0000_t75" style="width:202.5pt;height:210.75pt;visibility:visible">
            <v:imagedata r:id="rId24" o:title=""/>
          </v:shape>
        </w:pict>
      </w:r>
      <w:r>
        <w:rPr>
          <w:noProof/>
        </w:rPr>
        <w:t xml:space="preserve">      </w:t>
      </w:r>
      <w:r w:rsidRPr="0089771D">
        <w:rPr>
          <w:noProof/>
        </w:rPr>
        <w:pict>
          <v:shape id="Рисунок 16" o:spid="_x0000_i1041" type="#_x0000_t75" style="width:156.75pt;height:126pt;visibility:visible">
            <v:imagedata r:id="rId25" o:title=""/>
          </v:shape>
        </w:pict>
      </w:r>
      <w:r>
        <w:rPr>
          <w:noProof/>
        </w:rPr>
        <w:t xml:space="preserve">         </w:t>
      </w:r>
    </w:p>
    <w:p w:rsidR="006D35C4" w:rsidRDefault="006D35C4" w:rsidP="00E9444B">
      <w:r>
        <w:rPr>
          <w:noProof/>
        </w:rPr>
        <w:t xml:space="preserve"> </w:t>
      </w:r>
      <w:r w:rsidRPr="0089771D">
        <w:rPr>
          <w:noProof/>
        </w:rPr>
        <w:pict>
          <v:shape id="Рисунок 18" o:spid="_x0000_i1042" type="#_x0000_t75" style="width:142.5pt;height:139.5pt;visibility:visible">
            <v:imagedata r:id="rId26" o:title=""/>
          </v:shape>
        </w:pict>
      </w:r>
      <w:r>
        <w:rPr>
          <w:noProof/>
        </w:rPr>
        <w:t xml:space="preserve">            </w:t>
      </w:r>
      <w:r w:rsidRPr="0089771D">
        <w:rPr>
          <w:noProof/>
        </w:rPr>
        <w:pict>
          <v:shape id="Рисунок 20" o:spid="_x0000_i1043" type="#_x0000_t75" style="width:168.75pt;height:183.75pt;visibility:visible">
            <v:imagedata r:id="rId27" o:title=""/>
          </v:shape>
        </w:pict>
      </w:r>
    </w:p>
    <w:p w:rsidR="006D35C4" w:rsidRDefault="006D35C4" w:rsidP="00E9444B">
      <w:r w:rsidRPr="0089771D">
        <w:rPr>
          <w:noProof/>
        </w:rPr>
        <w:pict>
          <v:shape id="Рисунок 21" o:spid="_x0000_i1044" type="#_x0000_t75" style="width:238.5pt;height:238.5pt;visibility:visible">
            <v:imagedata r:id="rId28" o:title=""/>
          </v:shape>
        </w:pict>
      </w:r>
      <w:r w:rsidRPr="0089771D">
        <w:rPr>
          <w:noProof/>
        </w:rPr>
        <w:pict>
          <v:shape id="Рисунок 22" o:spid="_x0000_i1045" type="#_x0000_t75" style="width:215.25pt;height:202.5pt;visibility:visible">
            <v:imagedata r:id="rId29" o:title=""/>
          </v:shape>
        </w:pict>
      </w:r>
    </w:p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>
      <w:r w:rsidRPr="0089771D">
        <w:rPr>
          <w:noProof/>
        </w:rPr>
        <w:pict>
          <v:shape id="Рисунок 23" o:spid="_x0000_i1046" type="#_x0000_t75" style="width:394.5pt;height:4in;visibility:visible">
            <v:imagedata r:id="rId30" o:title=""/>
          </v:shape>
        </w:pict>
      </w:r>
    </w:p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E9444B"/>
    <w:p w:rsidR="006D35C4" w:rsidRDefault="006D35C4" w:rsidP="001D0B7A">
      <w:pPr>
        <w:rPr>
          <w:rStyle w:val="Strong"/>
          <w:rFonts w:ascii="Arial" w:hAnsi="Arial" w:cs="Arial"/>
          <w:color w:val="252525"/>
          <w:sz w:val="36"/>
          <w:szCs w:val="36"/>
          <w:u w:val="single"/>
          <w:shd w:val="clear" w:color="auto" w:fill="FFFFFF"/>
        </w:rPr>
      </w:pPr>
    </w:p>
    <w:p w:rsidR="006D35C4" w:rsidRDefault="006D35C4" w:rsidP="001D0B7A">
      <w:pPr>
        <w:rPr>
          <w:rFonts w:ascii="Arial" w:hAnsi="Arial" w:cs="Arial"/>
          <w:color w:val="252525"/>
          <w:sz w:val="30"/>
          <w:szCs w:val="30"/>
          <w:shd w:val="clear" w:color="auto" w:fill="FFFFFF"/>
        </w:rPr>
      </w:pPr>
      <w:r w:rsidRPr="00C443B1">
        <w:rPr>
          <w:rStyle w:val="Strong"/>
          <w:rFonts w:ascii="Arial" w:hAnsi="Arial" w:cs="Arial"/>
          <w:color w:val="252525"/>
          <w:sz w:val="36"/>
          <w:szCs w:val="36"/>
          <w:u w:val="single"/>
          <w:shd w:val="clear" w:color="auto" w:fill="FFFFFF"/>
        </w:rPr>
        <w:t>Приложение  3</w:t>
      </w:r>
      <w:r>
        <w:rPr>
          <w:rStyle w:val="Strong"/>
          <w:rFonts w:ascii="Arial" w:hAnsi="Arial" w:cs="Arial"/>
          <w:color w:val="252525"/>
          <w:sz w:val="30"/>
          <w:szCs w:val="30"/>
          <w:shd w:val="clear" w:color="auto" w:fill="FFFFFF"/>
        </w:rPr>
        <w:t xml:space="preserve">       </w:t>
      </w:r>
    </w:p>
    <w:p w:rsidR="006D35C4" w:rsidRPr="00E215CE" w:rsidRDefault="006D35C4" w:rsidP="00E215CE">
      <w:r>
        <w:t xml:space="preserve">                          </w:t>
      </w:r>
    </w:p>
    <w:p w:rsidR="006D35C4" w:rsidRPr="00090402" w:rsidRDefault="006D35C4" w:rsidP="00B5246B">
      <w:pPr>
        <w:ind w:left="-600"/>
        <w:rPr>
          <w:b/>
          <w:color w:val="1F497D"/>
          <w:sz w:val="28"/>
          <w:szCs w:val="28"/>
        </w:rPr>
      </w:pPr>
      <w:r w:rsidRPr="00090402">
        <w:rPr>
          <w:b/>
          <w:color w:val="1F497D"/>
          <w:sz w:val="28"/>
          <w:szCs w:val="28"/>
        </w:rPr>
        <w:t>ОБРАЗОВАТЕЛЬНАЯ ТЕХНОЛОГИЯ ТВОРЧЕСКОЙ ДЕЯТЕЛЬНОСТИ.</w:t>
      </w:r>
    </w:p>
    <w:p w:rsidR="006D35C4" w:rsidRPr="00090402" w:rsidRDefault="006D35C4" w:rsidP="00B5246B">
      <w:pPr>
        <w:rPr>
          <w:color w:val="1F497D"/>
          <w:sz w:val="28"/>
          <w:szCs w:val="28"/>
        </w:rPr>
      </w:pPr>
    </w:p>
    <w:p w:rsidR="006D35C4" w:rsidRPr="00090402" w:rsidRDefault="006D35C4" w:rsidP="00B5246B">
      <w:pPr>
        <w:ind w:left="-720"/>
        <w:rPr>
          <w:b/>
          <w:color w:val="1F497D"/>
          <w:sz w:val="28"/>
          <w:szCs w:val="28"/>
        </w:rPr>
      </w:pPr>
      <w:r w:rsidRPr="00090402">
        <w:rPr>
          <w:b/>
          <w:color w:val="1F497D"/>
          <w:sz w:val="28"/>
          <w:szCs w:val="28"/>
        </w:rPr>
        <w:t>ЦЕЛИ которой: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-  выявить, учесть, развить творческие способности детей и приобщить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их к многообразной творческой деятельности с выходом на конкретный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продукт, который можно фиксировать (изделие, рисунок и т.п.)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-  Воспитание общественно-активной творческой личности, организация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социального творчества, направленного на служение людям в конкретных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ситуациях (написание и рисование праздничных поздравлений, адресов,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выполнение работ в подарок, потребность в реализации своих  знаний,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умений, навыков, желание показать их людям)</w:t>
      </w:r>
    </w:p>
    <w:p w:rsidR="006D35C4" w:rsidRPr="00090402" w:rsidRDefault="006D35C4" w:rsidP="00B5246B">
      <w:pPr>
        <w:rPr>
          <w:color w:val="1F497D"/>
          <w:sz w:val="28"/>
          <w:szCs w:val="28"/>
        </w:rPr>
      </w:pPr>
    </w:p>
    <w:p w:rsidR="006D35C4" w:rsidRPr="00090402" w:rsidRDefault="006D35C4" w:rsidP="00B5246B">
      <w:pPr>
        <w:ind w:left="-720"/>
        <w:rPr>
          <w:b/>
          <w:color w:val="1F497D"/>
          <w:sz w:val="28"/>
          <w:szCs w:val="28"/>
        </w:rPr>
      </w:pPr>
      <w:r w:rsidRPr="00090402">
        <w:rPr>
          <w:b/>
          <w:color w:val="1F497D"/>
          <w:sz w:val="28"/>
          <w:szCs w:val="28"/>
        </w:rPr>
        <w:t>В основе технологии лежат организационные принципы: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-  социально полезная направленность деятельности детей и взрослых;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(сделать окружающий мир красивее)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-  сотрудничество детей и взрослых  (обсуждение с родителями, педагогами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школы, руководителем объединения вариантов оформления и использования готовых творческих работ)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-  романтизм и творческий подход к делу.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  (изобразительная деятельность невозможна без фантазии и творчества, которые проявляются не только в заданиях рисования по памяти и представлению, но и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при рисовании с натуры – это выбор натуры, композиционного  и цветового решения изображения, выбор материала, формата и т.д.)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Технология предполагает организацию совместной деятельности детей и взрослых.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</w:p>
    <w:p w:rsidR="006D35C4" w:rsidRPr="00090402" w:rsidRDefault="006D35C4" w:rsidP="00B5246B">
      <w:pPr>
        <w:ind w:left="-720"/>
        <w:rPr>
          <w:b/>
          <w:color w:val="1F497D"/>
          <w:sz w:val="28"/>
          <w:szCs w:val="28"/>
        </w:rPr>
      </w:pPr>
      <w:r w:rsidRPr="00090402">
        <w:rPr>
          <w:b/>
          <w:color w:val="1F497D"/>
          <w:sz w:val="28"/>
          <w:szCs w:val="28"/>
        </w:rPr>
        <w:t>Этапы образовательной технологии творческой деятельности: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1.  Планирование,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2.  Подготовка (подготовительный этап),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3.  Осуществление (выполнение задания)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4.  Анализ выполненной работы.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Мотивом деятельности детей является стремление к самовыражению и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самоусовершенствованию. Творческая деятельность разновозрастных групп направлена на поиск (творческий поиск решения), и имеет социальную значимость (самоутверждение, уважение сверстников).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b/>
          <w:color w:val="1F497D"/>
          <w:sz w:val="28"/>
          <w:szCs w:val="28"/>
        </w:rPr>
        <w:t>Основной метод обучения</w:t>
      </w:r>
      <w:r w:rsidRPr="00090402">
        <w:rPr>
          <w:color w:val="1F497D"/>
          <w:sz w:val="28"/>
          <w:szCs w:val="28"/>
        </w:rPr>
        <w:t xml:space="preserve"> – диалог, речевое общение равноправных партнёров.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b/>
          <w:color w:val="1F497D"/>
          <w:sz w:val="28"/>
          <w:szCs w:val="28"/>
        </w:rPr>
        <w:t>Способы оценки результатов</w:t>
      </w:r>
      <w:r w:rsidRPr="00090402">
        <w:rPr>
          <w:color w:val="1F497D"/>
          <w:sz w:val="28"/>
          <w:szCs w:val="28"/>
        </w:rPr>
        <w:t xml:space="preserve"> – похвала за инициативу, публикация </w:t>
      </w:r>
    </w:p>
    <w:p w:rsidR="006D35C4" w:rsidRPr="00090402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>работы, творческая выставка, награждение лучших и др. Для оценивания результатов разработана специальная таблица, в которых отмечаются достижения</w:t>
      </w:r>
    </w:p>
    <w:p w:rsidR="006D35C4" w:rsidRPr="004F4067" w:rsidRDefault="006D35C4" w:rsidP="00B5246B">
      <w:pPr>
        <w:ind w:left="-720"/>
        <w:rPr>
          <w:color w:val="1F497D"/>
          <w:sz w:val="28"/>
          <w:szCs w:val="28"/>
        </w:rPr>
      </w:pPr>
      <w:r w:rsidRPr="00090402">
        <w:rPr>
          <w:color w:val="1F497D"/>
          <w:sz w:val="28"/>
          <w:szCs w:val="28"/>
        </w:rPr>
        <w:t xml:space="preserve"> и успехи.</w:t>
      </w:r>
    </w:p>
    <w:p w:rsidR="006D35C4" w:rsidRPr="00265ED6" w:rsidRDefault="006D35C4" w:rsidP="00265ED6">
      <w:pPr>
        <w:rPr>
          <w:sz w:val="36"/>
          <w:szCs w:val="36"/>
        </w:rPr>
      </w:pPr>
    </w:p>
    <w:sectPr w:rsidR="006D35C4" w:rsidRPr="00265ED6" w:rsidSect="007C5DC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5C4" w:rsidRDefault="006D35C4" w:rsidP="00F641C5">
      <w:r>
        <w:separator/>
      </w:r>
    </w:p>
  </w:endnote>
  <w:endnote w:type="continuationSeparator" w:id="1">
    <w:p w:rsidR="006D35C4" w:rsidRDefault="006D35C4" w:rsidP="00F64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vi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5C4" w:rsidRDefault="006D35C4" w:rsidP="00F641C5">
      <w:r>
        <w:separator/>
      </w:r>
    </w:p>
  </w:footnote>
  <w:footnote w:type="continuationSeparator" w:id="1">
    <w:p w:rsidR="006D35C4" w:rsidRDefault="006D35C4" w:rsidP="00F641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966BF"/>
    <w:multiLevelType w:val="multilevel"/>
    <w:tmpl w:val="C004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5209C4"/>
    <w:multiLevelType w:val="hybridMultilevel"/>
    <w:tmpl w:val="604E2A84"/>
    <w:lvl w:ilvl="0" w:tplc="FFFFFFFF">
      <w:start w:val="1"/>
      <w:numFmt w:val="decimal"/>
      <w:lvlText w:val="%1."/>
      <w:lvlJc w:val="left"/>
      <w:pPr>
        <w:tabs>
          <w:tab w:val="num" w:pos="480"/>
        </w:tabs>
        <w:ind w:left="480" w:hanging="4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">
    <w:nsid w:val="242974D9"/>
    <w:multiLevelType w:val="hybridMultilevel"/>
    <w:tmpl w:val="DC763C4A"/>
    <w:lvl w:ilvl="0" w:tplc="A40AC6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D675E8"/>
    <w:multiLevelType w:val="hybridMultilevel"/>
    <w:tmpl w:val="18F614D8"/>
    <w:lvl w:ilvl="0" w:tplc="A40AC6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034EA7"/>
    <w:multiLevelType w:val="multilevel"/>
    <w:tmpl w:val="33E4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BB97233"/>
    <w:multiLevelType w:val="hybridMultilevel"/>
    <w:tmpl w:val="2C3C5DE6"/>
    <w:lvl w:ilvl="0" w:tplc="B07C03CC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460876BE"/>
    <w:multiLevelType w:val="hybridMultilevel"/>
    <w:tmpl w:val="A6A818F8"/>
    <w:lvl w:ilvl="0" w:tplc="28FE22B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7">
    <w:nsid w:val="591F3AEA"/>
    <w:multiLevelType w:val="hybridMultilevel"/>
    <w:tmpl w:val="D0109FAC"/>
    <w:lvl w:ilvl="0" w:tplc="5942951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8">
    <w:nsid w:val="5BEE755E"/>
    <w:multiLevelType w:val="multilevel"/>
    <w:tmpl w:val="35A0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2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44B"/>
    <w:rsid w:val="0000010F"/>
    <w:rsid w:val="0000058C"/>
    <w:rsid w:val="000022F9"/>
    <w:rsid w:val="00003ADC"/>
    <w:rsid w:val="000155A2"/>
    <w:rsid w:val="000209EB"/>
    <w:rsid w:val="000218FC"/>
    <w:rsid w:val="00021E69"/>
    <w:rsid w:val="000334D0"/>
    <w:rsid w:val="00035B52"/>
    <w:rsid w:val="0004031B"/>
    <w:rsid w:val="00040C2A"/>
    <w:rsid w:val="00043D02"/>
    <w:rsid w:val="000454C9"/>
    <w:rsid w:val="00045E92"/>
    <w:rsid w:val="00052D55"/>
    <w:rsid w:val="00055C8F"/>
    <w:rsid w:val="0007318D"/>
    <w:rsid w:val="000770A2"/>
    <w:rsid w:val="00084C94"/>
    <w:rsid w:val="00084D3B"/>
    <w:rsid w:val="000852C6"/>
    <w:rsid w:val="0008589B"/>
    <w:rsid w:val="00086300"/>
    <w:rsid w:val="0008664C"/>
    <w:rsid w:val="00087F21"/>
    <w:rsid w:val="00090402"/>
    <w:rsid w:val="000A03E3"/>
    <w:rsid w:val="000A044B"/>
    <w:rsid w:val="000A2D1E"/>
    <w:rsid w:val="000A7726"/>
    <w:rsid w:val="000C4BEB"/>
    <w:rsid w:val="000C4E5C"/>
    <w:rsid w:val="000C5B5F"/>
    <w:rsid w:val="000D422B"/>
    <w:rsid w:val="000D5150"/>
    <w:rsid w:val="000E0FCA"/>
    <w:rsid w:val="000E27F5"/>
    <w:rsid w:val="000E3657"/>
    <w:rsid w:val="000F0AE2"/>
    <w:rsid w:val="000F201C"/>
    <w:rsid w:val="000F47D1"/>
    <w:rsid w:val="0010364F"/>
    <w:rsid w:val="00103DE7"/>
    <w:rsid w:val="001056D7"/>
    <w:rsid w:val="00112041"/>
    <w:rsid w:val="00113DD9"/>
    <w:rsid w:val="001148B2"/>
    <w:rsid w:val="00115A0E"/>
    <w:rsid w:val="00115A2F"/>
    <w:rsid w:val="0012724C"/>
    <w:rsid w:val="0013259F"/>
    <w:rsid w:val="00132FF8"/>
    <w:rsid w:val="00134D2D"/>
    <w:rsid w:val="00136994"/>
    <w:rsid w:val="00145FED"/>
    <w:rsid w:val="00147D27"/>
    <w:rsid w:val="001518A3"/>
    <w:rsid w:val="001618E5"/>
    <w:rsid w:val="00175149"/>
    <w:rsid w:val="00175DA2"/>
    <w:rsid w:val="00180C7E"/>
    <w:rsid w:val="0018249B"/>
    <w:rsid w:val="00183163"/>
    <w:rsid w:val="0018675C"/>
    <w:rsid w:val="00196896"/>
    <w:rsid w:val="001979E0"/>
    <w:rsid w:val="001A467C"/>
    <w:rsid w:val="001B00E9"/>
    <w:rsid w:val="001C1B94"/>
    <w:rsid w:val="001C248F"/>
    <w:rsid w:val="001C5EEF"/>
    <w:rsid w:val="001D0B7A"/>
    <w:rsid w:val="001E48F5"/>
    <w:rsid w:val="00202C33"/>
    <w:rsid w:val="00204B70"/>
    <w:rsid w:val="00207C0F"/>
    <w:rsid w:val="0022048F"/>
    <w:rsid w:val="00222193"/>
    <w:rsid w:val="00233730"/>
    <w:rsid w:val="00241568"/>
    <w:rsid w:val="00243582"/>
    <w:rsid w:val="0024581F"/>
    <w:rsid w:val="00247A02"/>
    <w:rsid w:val="00253B17"/>
    <w:rsid w:val="0026408E"/>
    <w:rsid w:val="002647EF"/>
    <w:rsid w:val="00265ED6"/>
    <w:rsid w:val="00273EC0"/>
    <w:rsid w:val="00275E72"/>
    <w:rsid w:val="00276209"/>
    <w:rsid w:val="002845C7"/>
    <w:rsid w:val="002952F0"/>
    <w:rsid w:val="002A3F84"/>
    <w:rsid w:val="002B390F"/>
    <w:rsid w:val="002B4938"/>
    <w:rsid w:val="002C432E"/>
    <w:rsid w:val="002D5BAE"/>
    <w:rsid w:val="002E36E2"/>
    <w:rsid w:val="002E7C16"/>
    <w:rsid w:val="0031171B"/>
    <w:rsid w:val="0031582E"/>
    <w:rsid w:val="003160CC"/>
    <w:rsid w:val="003253FD"/>
    <w:rsid w:val="00327A0D"/>
    <w:rsid w:val="00332B04"/>
    <w:rsid w:val="003354E1"/>
    <w:rsid w:val="003448E6"/>
    <w:rsid w:val="0034689C"/>
    <w:rsid w:val="00370E6E"/>
    <w:rsid w:val="003743D6"/>
    <w:rsid w:val="00377C6B"/>
    <w:rsid w:val="00393CD1"/>
    <w:rsid w:val="003A412D"/>
    <w:rsid w:val="003A7656"/>
    <w:rsid w:val="003B35ED"/>
    <w:rsid w:val="003B4705"/>
    <w:rsid w:val="003C07D1"/>
    <w:rsid w:val="003C50F8"/>
    <w:rsid w:val="003C6813"/>
    <w:rsid w:val="003D07EF"/>
    <w:rsid w:val="003D51F6"/>
    <w:rsid w:val="003D7795"/>
    <w:rsid w:val="003D7C01"/>
    <w:rsid w:val="003E3A20"/>
    <w:rsid w:val="003F2B97"/>
    <w:rsid w:val="004102F8"/>
    <w:rsid w:val="004106D6"/>
    <w:rsid w:val="00410FD5"/>
    <w:rsid w:val="00415855"/>
    <w:rsid w:val="004205BB"/>
    <w:rsid w:val="004222D3"/>
    <w:rsid w:val="00424711"/>
    <w:rsid w:val="00435EE3"/>
    <w:rsid w:val="0044264C"/>
    <w:rsid w:val="004462ED"/>
    <w:rsid w:val="0045696F"/>
    <w:rsid w:val="00464757"/>
    <w:rsid w:val="00465D03"/>
    <w:rsid w:val="0047195F"/>
    <w:rsid w:val="0047201E"/>
    <w:rsid w:val="004738BF"/>
    <w:rsid w:val="00484C22"/>
    <w:rsid w:val="00496713"/>
    <w:rsid w:val="00496D12"/>
    <w:rsid w:val="004A1E32"/>
    <w:rsid w:val="004A73B7"/>
    <w:rsid w:val="004B0042"/>
    <w:rsid w:val="004B0167"/>
    <w:rsid w:val="004B5BBE"/>
    <w:rsid w:val="004C141A"/>
    <w:rsid w:val="004C21A0"/>
    <w:rsid w:val="004D3871"/>
    <w:rsid w:val="004E46FA"/>
    <w:rsid w:val="004E5C5D"/>
    <w:rsid w:val="004E661F"/>
    <w:rsid w:val="004F26E7"/>
    <w:rsid w:val="004F4067"/>
    <w:rsid w:val="00501F92"/>
    <w:rsid w:val="0051355C"/>
    <w:rsid w:val="00517EF3"/>
    <w:rsid w:val="005209E1"/>
    <w:rsid w:val="00523D21"/>
    <w:rsid w:val="00524F0E"/>
    <w:rsid w:val="00525458"/>
    <w:rsid w:val="0052785E"/>
    <w:rsid w:val="00532D78"/>
    <w:rsid w:val="005376F6"/>
    <w:rsid w:val="005448D8"/>
    <w:rsid w:val="0054564B"/>
    <w:rsid w:val="00547AC8"/>
    <w:rsid w:val="00547CBD"/>
    <w:rsid w:val="005539CA"/>
    <w:rsid w:val="00555B04"/>
    <w:rsid w:val="005633CD"/>
    <w:rsid w:val="00581991"/>
    <w:rsid w:val="00586CE0"/>
    <w:rsid w:val="00590EE1"/>
    <w:rsid w:val="005B44DD"/>
    <w:rsid w:val="005C16FA"/>
    <w:rsid w:val="005D5F61"/>
    <w:rsid w:val="005E7AA0"/>
    <w:rsid w:val="006007AB"/>
    <w:rsid w:val="006018EE"/>
    <w:rsid w:val="00605383"/>
    <w:rsid w:val="006064B5"/>
    <w:rsid w:val="006111DF"/>
    <w:rsid w:val="00613B83"/>
    <w:rsid w:val="00613C99"/>
    <w:rsid w:val="00615FE8"/>
    <w:rsid w:val="00616166"/>
    <w:rsid w:val="00626256"/>
    <w:rsid w:val="00631354"/>
    <w:rsid w:val="0063424F"/>
    <w:rsid w:val="00634B0F"/>
    <w:rsid w:val="0064273A"/>
    <w:rsid w:val="00650E71"/>
    <w:rsid w:val="00651A40"/>
    <w:rsid w:val="006615C8"/>
    <w:rsid w:val="00663ECD"/>
    <w:rsid w:val="006649AD"/>
    <w:rsid w:val="006710F3"/>
    <w:rsid w:val="00676D09"/>
    <w:rsid w:val="00683680"/>
    <w:rsid w:val="00692386"/>
    <w:rsid w:val="006943FD"/>
    <w:rsid w:val="006C1FB1"/>
    <w:rsid w:val="006C366F"/>
    <w:rsid w:val="006D2777"/>
    <w:rsid w:val="006D35C4"/>
    <w:rsid w:val="006D5933"/>
    <w:rsid w:val="006D7F10"/>
    <w:rsid w:val="006E1DA7"/>
    <w:rsid w:val="006E5FC2"/>
    <w:rsid w:val="006F0444"/>
    <w:rsid w:val="006F069D"/>
    <w:rsid w:val="006F3116"/>
    <w:rsid w:val="00706858"/>
    <w:rsid w:val="00714A1D"/>
    <w:rsid w:val="00716E28"/>
    <w:rsid w:val="007211A6"/>
    <w:rsid w:val="00721CB9"/>
    <w:rsid w:val="00727839"/>
    <w:rsid w:val="00730F9E"/>
    <w:rsid w:val="0073156E"/>
    <w:rsid w:val="007351E9"/>
    <w:rsid w:val="00740BA6"/>
    <w:rsid w:val="00754E15"/>
    <w:rsid w:val="00755ED3"/>
    <w:rsid w:val="007563A2"/>
    <w:rsid w:val="007567DA"/>
    <w:rsid w:val="00757A6F"/>
    <w:rsid w:val="007647DA"/>
    <w:rsid w:val="00780262"/>
    <w:rsid w:val="00792B7B"/>
    <w:rsid w:val="00794D40"/>
    <w:rsid w:val="00797B23"/>
    <w:rsid w:val="007A275C"/>
    <w:rsid w:val="007A2872"/>
    <w:rsid w:val="007A31CB"/>
    <w:rsid w:val="007C15A2"/>
    <w:rsid w:val="007C2B2A"/>
    <w:rsid w:val="007C3517"/>
    <w:rsid w:val="007C5DCF"/>
    <w:rsid w:val="007D0347"/>
    <w:rsid w:val="007D2425"/>
    <w:rsid w:val="007D47B4"/>
    <w:rsid w:val="007D7E0F"/>
    <w:rsid w:val="007E01FF"/>
    <w:rsid w:val="007F6D02"/>
    <w:rsid w:val="00800396"/>
    <w:rsid w:val="00801C0B"/>
    <w:rsid w:val="00813423"/>
    <w:rsid w:val="008263EB"/>
    <w:rsid w:val="00827591"/>
    <w:rsid w:val="00844A26"/>
    <w:rsid w:val="00855BEC"/>
    <w:rsid w:val="008568DF"/>
    <w:rsid w:val="00860AC0"/>
    <w:rsid w:val="008665A3"/>
    <w:rsid w:val="00870079"/>
    <w:rsid w:val="00880733"/>
    <w:rsid w:val="00880EC6"/>
    <w:rsid w:val="0089230D"/>
    <w:rsid w:val="00892A91"/>
    <w:rsid w:val="0089771D"/>
    <w:rsid w:val="008A2938"/>
    <w:rsid w:val="008A73B8"/>
    <w:rsid w:val="008B08B6"/>
    <w:rsid w:val="008B5972"/>
    <w:rsid w:val="008C2F23"/>
    <w:rsid w:val="008C3965"/>
    <w:rsid w:val="008C5F60"/>
    <w:rsid w:val="008D779A"/>
    <w:rsid w:val="008E200F"/>
    <w:rsid w:val="008E49AB"/>
    <w:rsid w:val="008F3AFD"/>
    <w:rsid w:val="009057C9"/>
    <w:rsid w:val="00905C38"/>
    <w:rsid w:val="00911171"/>
    <w:rsid w:val="00916102"/>
    <w:rsid w:val="00916FB0"/>
    <w:rsid w:val="009177D1"/>
    <w:rsid w:val="00917843"/>
    <w:rsid w:val="00922302"/>
    <w:rsid w:val="00924B98"/>
    <w:rsid w:val="00935F94"/>
    <w:rsid w:val="00937AF0"/>
    <w:rsid w:val="009434CB"/>
    <w:rsid w:val="00944C94"/>
    <w:rsid w:val="00953370"/>
    <w:rsid w:val="00961095"/>
    <w:rsid w:val="00962FC7"/>
    <w:rsid w:val="00963D1F"/>
    <w:rsid w:val="00967E8E"/>
    <w:rsid w:val="0097331E"/>
    <w:rsid w:val="00974239"/>
    <w:rsid w:val="009819CA"/>
    <w:rsid w:val="009827BF"/>
    <w:rsid w:val="00984CA0"/>
    <w:rsid w:val="00991394"/>
    <w:rsid w:val="009975CB"/>
    <w:rsid w:val="009B4F03"/>
    <w:rsid w:val="009C6721"/>
    <w:rsid w:val="009D066A"/>
    <w:rsid w:val="009D1B44"/>
    <w:rsid w:val="009D5854"/>
    <w:rsid w:val="009E09DD"/>
    <w:rsid w:val="009E4DAB"/>
    <w:rsid w:val="009E50CC"/>
    <w:rsid w:val="009F0B60"/>
    <w:rsid w:val="009F1E44"/>
    <w:rsid w:val="009F3335"/>
    <w:rsid w:val="009F7E65"/>
    <w:rsid w:val="00A04521"/>
    <w:rsid w:val="00A07D00"/>
    <w:rsid w:val="00A14CE4"/>
    <w:rsid w:val="00A16FF7"/>
    <w:rsid w:val="00A17DBC"/>
    <w:rsid w:val="00A24F1F"/>
    <w:rsid w:val="00A26000"/>
    <w:rsid w:val="00A32A57"/>
    <w:rsid w:val="00A32E4B"/>
    <w:rsid w:val="00A34941"/>
    <w:rsid w:val="00A353AB"/>
    <w:rsid w:val="00A36E32"/>
    <w:rsid w:val="00A4078D"/>
    <w:rsid w:val="00A4520F"/>
    <w:rsid w:val="00A50D26"/>
    <w:rsid w:val="00A56B36"/>
    <w:rsid w:val="00A66580"/>
    <w:rsid w:val="00A67EDB"/>
    <w:rsid w:val="00A72BED"/>
    <w:rsid w:val="00A77511"/>
    <w:rsid w:val="00A77FC6"/>
    <w:rsid w:val="00A85873"/>
    <w:rsid w:val="00A87B2A"/>
    <w:rsid w:val="00A919D7"/>
    <w:rsid w:val="00A956C7"/>
    <w:rsid w:val="00A966A0"/>
    <w:rsid w:val="00AA45B4"/>
    <w:rsid w:val="00AB1418"/>
    <w:rsid w:val="00AB404A"/>
    <w:rsid w:val="00AB6FDB"/>
    <w:rsid w:val="00AC01F4"/>
    <w:rsid w:val="00AC12AE"/>
    <w:rsid w:val="00AC6B79"/>
    <w:rsid w:val="00AC6CAC"/>
    <w:rsid w:val="00AD30F3"/>
    <w:rsid w:val="00AD461D"/>
    <w:rsid w:val="00AE6494"/>
    <w:rsid w:val="00AE6868"/>
    <w:rsid w:val="00AE7782"/>
    <w:rsid w:val="00AF402D"/>
    <w:rsid w:val="00AF7220"/>
    <w:rsid w:val="00B0142C"/>
    <w:rsid w:val="00B07930"/>
    <w:rsid w:val="00B07E56"/>
    <w:rsid w:val="00B22026"/>
    <w:rsid w:val="00B22C5E"/>
    <w:rsid w:val="00B22E23"/>
    <w:rsid w:val="00B24D54"/>
    <w:rsid w:val="00B26277"/>
    <w:rsid w:val="00B27EA4"/>
    <w:rsid w:val="00B314C5"/>
    <w:rsid w:val="00B41F9F"/>
    <w:rsid w:val="00B42EB1"/>
    <w:rsid w:val="00B42FBE"/>
    <w:rsid w:val="00B459A2"/>
    <w:rsid w:val="00B46960"/>
    <w:rsid w:val="00B5246B"/>
    <w:rsid w:val="00B53C58"/>
    <w:rsid w:val="00B61957"/>
    <w:rsid w:val="00B67500"/>
    <w:rsid w:val="00B675D3"/>
    <w:rsid w:val="00B73273"/>
    <w:rsid w:val="00B73FD0"/>
    <w:rsid w:val="00B815F4"/>
    <w:rsid w:val="00B83016"/>
    <w:rsid w:val="00B90609"/>
    <w:rsid w:val="00B93DB0"/>
    <w:rsid w:val="00B96BCF"/>
    <w:rsid w:val="00BA000F"/>
    <w:rsid w:val="00BA441E"/>
    <w:rsid w:val="00BA4AFE"/>
    <w:rsid w:val="00BA6D4F"/>
    <w:rsid w:val="00BA744C"/>
    <w:rsid w:val="00BA7ED9"/>
    <w:rsid w:val="00BB7320"/>
    <w:rsid w:val="00BC1DCC"/>
    <w:rsid w:val="00BD2069"/>
    <w:rsid w:val="00BD3E95"/>
    <w:rsid w:val="00BD5CE1"/>
    <w:rsid w:val="00BD69A9"/>
    <w:rsid w:val="00BE21FF"/>
    <w:rsid w:val="00BE2693"/>
    <w:rsid w:val="00BE2DE3"/>
    <w:rsid w:val="00BE4878"/>
    <w:rsid w:val="00BE6FA5"/>
    <w:rsid w:val="00BF34EB"/>
    <w:rsid w:val="00C01DCC"/>
    <w:rsid w:val="00C031D6"/>
    <w:rsid w:val="00C031FF"/>
    <w:rsid w:val="00C046D4"/>
    <w:rsid w:val="00C06163"/>
    <w:rsid w:val="00C102AF"/>
    <w:rsid w:val="00C15D25"/>
    <w:rsid w:val="00C24562"/>
    <w:rsid w:val="00C267D3"/>
    <w:rsid w:val="00C2702E"/>
    <w:rsid w:val="00C30822"/>
    <w:rsid w:val="00C33CC8"/>
    <w:rsid w:val="00C33F80"/>
    <w:rsid w:val="00C4292E"/>
    <w:rsid w:val="00C43FA9"/>
    <w:rsid w:val="00C443B1"/>
    <w:rsid w:val="00C520E1"/>
    <w:rsid w:val="00C544F1"/>
    <w:rsid w:val="00C62056"/>
    <w:rsid w:val="00C65C13"/>
    <w:rsid w:val="00C662A5"/>
    <w:rsid w:val="00C76DED"/>
    <w:rsid w:val="00C82DAE"/>
    <w:rsid w:val="00C905A7"/>
    <w:rsid w:val="00C95BD1"/>
    <w:rsid w:val="00CA78AC"/>
    <w:rsid w:val="00CB2458"/>
    <w:rsid w:val="00CB3A4E"/>
    <w:rsid w:val="00CB472F"/>
    <w:rsid w:val="00CC1DFC"/>
    <w:rsid w:val="00CC5409"/>
    <w:rsid w:val="00CD5322"/>
    <w:rsid w:val="00CD7426"/>
    <w:rsid w:val="00CE1479"/>
    <w:rsid w:val="00CE29A1"/>
    <w:rsid w:val="00CE4595"/>
    <w:rsid w:val="00CE45D0"/>
    <w:rsid w:val="00CF1043"/>
    <w:rsid w:val="00CF1233"/>
    <w:rsid w:val="00CF742C"/>
    <w:rsid w:val="00CF77E1"/>
    <w:rsid w:val="00D11DAD"/>
    <w:rsid w:val="00D12955"/>
    <w:rsid w:val="00D14469"/>
    <w:rsid w:val="00D1651B"/>
    <w:rsid w:val="00D334FF"/>
    <w:rsid w:val="00D376B0"/>
    <w:rsid w:val="00D37C64"/>
    <w:rsid w:val="00D433FD"/>
    <w:rsid w:val="00D455F8"/>
    <w:rsid w:val="00D470B9"/>
    <w:rsid w:val="00D522F8"/>
    <w:rsid w:val="00D600E0"/>
    <w:rsid w:val="00D61489"/>
    <w:rsid w:val="00D64BBA"/>
    <w:rsid w:val="00D66FF4"/>
    <w:rsid w:val="00D738C5"/>
    <w:rsid w:val="00D87B8F"/>
    <w:rsid w:val="00D87EF4"/>
    <w:rsid w:val="00D90367"/>
    <w:rsid w:val="00D92A39"/>
    <w:rsid w:val="00DA16C8"/>
    <w:rsid w:val="00DC3B71"/>
    <w:rsid w:val="00DD01A9"/>
    <w:rsid w:val="00DD3188"/>
    <w:rsid w:val="00DD3719"/>
    <w:rsid w:val="00DD6C73"/>
    <w:rsid w:val="00DD7FC7"/>
    <w:rsid w:val="00DE05DB"/>
    <w:rsid w:val="00DE181A"/>
    <w:rsid w:val="00DE267E"/>
    <w:rsid w:val="00DE6799"/>
    <w:rsid w:val="00DF02E5"/>
    <w:rsid w:val="00DF3B91"/>
    <w:rsid w:val="00DF47A0"/>
    <w:rsid w:val="00E05AD2"/>
    <w:rsid w:val="00E160E6"/>
    <w:rsid w:val="00E16D46"/>
    <w:rsid w:val="00E215CE"/>
    <w:rsid w:val="00E2319A"/>
    <w:rsid w:val="00E2369E"/>
    <w:rsid w:val="00E2768F"/>
    <w:rsid w:val="00E27777"/>
    <w:rsid w:val="00E27F6E"/>
    <w:rsid w:val="00E30C78"/>
    <w:rsid w:val="00E355AC"/>
    <w:rsid w:val="00E35D79"/>
    <w:rsid w:val="00E37D04"/>
    <w:rsid w:val="00E45029"/>
    <w:rsid w:val="00E56800"/>
    <w:rsid w:val="00E600F5"/>
    <w:rsid w:val="00E624C7"/>
    <w:rsid w:val="00E67673"/>
    <w:rsid w:val="00E679B4"/>
    <w:rsid w:val="00E70E2D"/>
    <w:rsid w:val="00E81068"/>
    <w:rsid w:val="00E82CF2"/>
    <w:rsid w:val="00E8400A"/>
    <w:rsid w:val="00E872FE"/>
    <w:rsid w:val="00E87B3A"/>
    <w:rsid w:val="00E9444B"/>
    <w:rsid w:val="00EA2DCA"/>
    <w:rsid w:val="00EB4BB0"/>
    <w:rsid w:val="00EC6CD1"/>
    <w:rsid w:val="00ED2048"/>
    <w:rsid w:val="00EE1159"/>
    <w:rsid w:val="00EE191F"/>
    <w:rsid w:val="00EE5B47"/>
    <w:rsid w:val="00EF66D5"/>
    <w:rsid w:val="00F01C83"/>
    <w:rsid w:val="00F040D0"/>
    <w:rsid w:val="00F043F0"/>
    <w:rsid w:val="00F11690"/>
    <w:rsid w:val="00F12B17"/>
    <w:rsid w:val="00F15961"/>
    <w:rsid w:val="00F24A28"/>
    <w:rsid w:val="00F30729"/>
    <w:rsid w:val="00F343CB"/>
    <w:rsid w:val="00F347AC"/>
    <w:rsid w:val="00F3524C"/>
    <w:rsid w:val="00F54CF9"/>
    <w:rsid w:val="00F5542C"/>
    <w:rsid w:val="00F6162A"/>
    <w:rsid w:val="00F62A4F"/>
    <w:rsid w:val="00F641C5"/>
    <w:rsid w:val="00F661F9"/>
    <w:rsid w:val="00F66CD4"/>
    <w:rsid w:val="00F67C50"/>
    <w:rsid w:val="00F807F7"/>
    <w:rsid w:val="00F82F8D"/>
    <w:rsid w:val="00F86C6C"/>
    <w:rsid w:val="00F87F89"/>
    <w:rsid w:val="00F94C37"/>
    <w:rsid w:val="00FA01AF"/>
    <w:rsid w:val="00FA42DD"/>
    <w:rsid w:val="00FC1436"/>
    <w:rsid w:val="00FC5414"/>
    <w:rsid w:val="00FC656C"/>
    <w:rsid w:val="00FC72F5"/>
    <w:rsid w:val="00FD0214"/>
    <w:rsid w:val="00FD3632"/>
    <w:rsid w:val="00FD4DA9"/>
    <w:rsid w:val="00FD559C"/>
    <w:rsid w:val="00FE66DA"/>
    <w:rsid w:val="00FF03DC"/>
    <w:rsid w:val="00FF0788"/>
    <w:rsid w:val="00FF09A0"/>
    <w:rsid w:val="00FF1A9D"/>
    <w:rsid w:val="00FF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44B"/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423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74239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423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74239"/>
    <w:rPr>
      <w:rFonts w:ascii="Cambria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rsid w:val="00A966A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A966A0"/>
    <w:rPr>
      <w:rFonts w:cs="Times New Roman"/>
    </w:rPr>
  </w:style>
  <w:style w:type="paragraph" w:styleId="ListParagraph">
    <w:name w:val="List Paragraph"/>
    <w:basedOn w:val="Normal"/>
    <w:uiPriority w:val="99"/>
    <w:qFormat/>
    <w:rsid w:val="00A966A0"/>
    <w:pPr>
      <w:ind w:left="720"/>
      <w:contextualSpacing/>
    </w:pPr>
  </w:style>
  <w:style w:type="paragraph" w:styleId="NoSpacing">
    <w:name w:val="No Spacing"/>
    <w:uiPriority w:val="99"/>
    <w:qFormat/>
    <w:rsid w:val="00A966A0"/>
    <w:rPr>
      <w:rFonts w:ascii="Times New Roman" w:eastAsia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9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6A0"/>
    <w:rPr>
      <w:rFonts w:ascii="Tahoma" w:hAnsi="Tahoma" w:cs="Tahoma"/>
      <w:color w:val="000000"/>
      <w:sz w:val="16"/>
      <w:szCs w:val="16"/>
      <w:lang w:eastAsia="ru-RU"/>
    </w:rPr>
  </w:style>
  <w:style w:type="character" w:styleId="FollowedHyperlink">
    <w:name w:val="FollowedHyperlink"/>
    <w:basedOn w:val="DefaultParagraphFont"/>
    <w:uiPriority w:val="99"/>
    <w:semiHidden/>
    <w:rsid w:val="0073156E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C046D4"/>
    <w:pPr>
      <w:spacing w:before="100" w:beforeAutospacing="1" w:after="100" w:afterAutospacing="1"/>
    </w:pPr>
    <w:rPr>
      <w:color w:val="auto"/>
    </w:rPr>
  </w:style>
  <w:style w:type="character" w:styleId="Emphasis">
    <w:name w:val="Emphasis"/>
    <w:basedOn w:val="DefaultParagraphFont"/>
    <w:uiPriority w:val="99"/>
    <w:qFormat/>
    <w:rsid w:val="00F24A28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F24A28"/>
    <w:rPr>
      <w:rFonts w:cs="Times New Roman"/>
      <w:b/>
      <w:bCs/>
    </w:rPr>
  </w:style>
  <w:style w:type="character" w:customStyle="1" w:styleId="grey">
    <w:name w:val="grey"/>
    <w:basedOn w:val="DefaultParagraphFont"/>
    <w:uiPriority w:val="99"/>
    <w:rsid w:val="00974239"/>
    <w:rPr>
      <w:rFonts w:cs="Times New Roman"/>
    </w:rPr>
  </w:style>
  <w:style w:type="character" w:customStyle="1" w:styleId="votevalue">
    <w:name w:val="votevalue"/>
    <w:basedOn w:val="DefaultParagraphFont"/>
    <w:uiPriority w:val="99"/>
    <w:rsid w:val="00974239"/>
    <w:rPr>
      <w:rFonts w:cs="Times New Roman"/>
    </w:rPr>
  </w:style>
  <w:style w:type="character" w:customStyle="1" w:styleId="groupgroup">
    <w:name w:val="group_group"/>
    <w:basedOn w:val="DefaultParagraphFont"/>
    <w:uiPriority w:val="99"/>
    <w:rsid w:val="00974239"/>
    <w:rPr>
      <w:rFonts w:cs="Times New Roman"/>
    </w:rPr>
  </w:style>
  <w:style w:type="character" w:customStyle="1" w:styleId="info">
    <w:name w:val="info"/>
    <w:basedOn w:val="DefaultParagraphFont"/>
    <w:uiPriority w:val="99"/>
    <w:rsid w:val="00974239"/>
    <w:rPr>
      <w:rFonts w:cs="Times New Roman"/>
    </w:rPr>
  </w:style>
  <w:style w:type="character" w:customStyle="1" w:styleId="nophones">
    <w:name w:val="nophones"/>
    <w:basedOn w:val="DefaultParagraphFont"/>
    <w:uiPriority w:val="99"/>
    <w:rsid w:val="009742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84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e.mail.ru/message/15039122340000000591/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e.mail.ru/message/15039357260000000433/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s://goo.gl/qC9siv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1295</TotalTime>
  <Pages>14</Pages>
  <Words>2006</Words>
  <Characters>11440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34</cp:revision>
  <cp:lastPrinted>2016-11-11T21:19:00Z</cp:lastPrinted>
  <dcterms:created xsi:type="dcterms:W3CDTF">2016-07-07T19:17:00Z</dcterms:created>
  <dcterms:modified xsi:type="dcterms:W3CDTF">2018-09-17T21:15:00Z</dcterms:modified>
</cp:coreProperties>
</file>