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514" w:rsidRPr="00DE274A" w:rsidRDefault="00493514" w:rsidP="0069279D">
      <w:pPr>
        <w:pStyle w:val="BodyText"/>
        <w:tabs>
          <w:tab w:val="left" w:pos="6237"/>
          <w:tab w:val="left" w:pos="6521"/>
          <w:tab w:val="left" w:pos="6804"/>
        </w:tabs>
        <w:ind w:right="-1"/>
        <w:jc w:val="right"/>
        <w:rPr>
          <w:b/>
          <w:szCs w:val="28"/>
        </w:rPr>
      </w:pPr>
      <w:r w:rsidRPr="00DE274A">
        <w:rPr>
          <w:b/>
          <w:szCs w:val="28"/>
        </w:rPr>
        <w:t>«У т в е р ж д а ю»</w:t>
      </w:r>
    </w:p>
    <w:p w:rsidR="00493514" w:rsidRPr="00DE274A" w:rsidRDefault="00493514" w:rsidP="00626449">
      <w:pPr>
        <w:pStyle w:val="BodyText"/>
        <w:ind w:right="-1"/>
        <w:jc w:val="right"/>
        <w:rPr>
          <w:szCs w:val="28"/>
        </w:rPr>
      </w:pPr>
      <w:r w:rsidRPr="00DE274A">
        <w:rPr>
          <w:szCs w:val="28"/>
        </w:rPr>
        <w:t>Директор МБОУ ДО «РЦДТ»</w:t>
      </w:r>
    </w:p>
    <w:p w:rsidR="00493514" w:rsidRPr="00DE274A" w:rsidRDefault="00493514" w:rsidP="00626449">
      <w:pPr>
        <w:pStyle w:val="BodyText"/>
        <w:ind w:right="-1"/>
        <w:jc w:val="right"/>
        <w:rPr>
          <w:szCs w:val="28"/>
        </w:rPr>
      </w:pPr>
      <w:r w:rsidRPr="00DE274A">
        <w:rPr>
          <w:szCs w:val="28"/>
        </w:rPr>
        <w:t>Е.Н. Михайлова</w:t>
      </w:r>
    </w:p>
    <w:p w:rsidR="00493514" w:rsidRPr="00DE274A" w:rsidRDefault="00493514" w:rsidP="00626449">
      <w:pPr>
        <w:pStyle w:val="BodyText"/>
        <w:ind w:right="-1"/>
        <w:jc w:val="right"/>
        <w:rPr>
          <w:szCs w:val="28"/>
        </w:rPr>
      </w:pPr>
      <w:r w:rsidRPr="00DE274A">
        <w:rPr>
          <w:szCs w:val="28"/>
        </w:rPr>
        <w:t xml:space="preserve">«____» ___________ </w:t>
      </w:r>
      <w:smartTag w:uri="urn:schemas-microsoft-com:office:smarttags" w:element="metricconverter">
        <w:smartTagPr>
          <w:attr w:name="ProductID" w:val="2017 г"/>
        </w:smartTagPr>
        <w:r w:rsidRPr="00DE274A">
          <w:rPr>
            <w:szCs w:val="28"/>
          </w:rPr>
          <w:t>2017 г</w:t>
        </w:r>
      </w:smartTag>
      <w:r w:rsidRPr="00DE274A">
        <w:rPr>
          <w:szCs w:val="28"/>
        </w:rPr>
        <w:t>.</w:t>
      </w:r>
    </w:p>
    <w:p w:rsidR="00493514" w:rsidRPr="00DE274A" w:rsidRDefault="00493514" w:rsidP="00626449">
      <w:pPr>
        <w:pStyle w:val="BodyText"/>
        <w:ind w:right="-1"/>
        <w:jc w:val="both"/>
        <w:rPr>
          <w:b/>
          <w:szCs w:val="28"/>
        </w:rPr>
      </w:pPr>
    </w:p>
    <w:p w:rsidR="00493514" w:rsidRDefault="00493514" w:rsidP="008B6D7C">
      <w:pPr>
        <w:pStyle w:val="BodyText"/>
        <w:ind w:right="-1"/>
        <w:rPr>
          <w:b/>
          <w:szCs w:val="28"/>
        </w:rPr>
      </w:pPr>
      <w:r>
        <w:rPr>
          <w:b/>
          <w:szCs w:val="28"/>
        </w:rPr>
        <w:t xml:space="preserve">Методическая разработка </w:t>
      </w:r>
    </w:p>
    <w:p w:rsidR="00493514" w:rsidRPr="008B6D7C" w:rsidRDefault="00493514" w:rsidP="008B6D7C">
      <w:pPr>
        <w:pStyle w:val="BodyText"/>
        <w:ind w:right="-1"/>
        <w:rPr>
          <w:b/>
          <w:szCs w:val="28"/>
        </w:rPr>
      </w:pPr>
      <w:r>
        <w:rPr>
          <w:b/>
          <w:szCs w:val="28"/>
        </w:rPr>
        <w:t>«</w:t>
      </w:r>
      <w:r w:rsidRPr="00DE274A">
        <w:rPr>
          <w:b/>
          <w:szCs w:val="28"/>
        </w:rPr>
        <w:t xml:space="preserve">ПЛАН </w:t>
      </w:r>
      <w:r>
        <w:rPr>
          <w:b/>
          <w:szCs w:val="28"/>
        </w:rPr>
        <w:t>–</w:t>
      </w:r>
      <w:r w:rsidRPr="00DE274A">
        <w:rPr>
          <w:b/>
          <w:szCs w:val="28"/>
        </w:rPr>
        <w:t xml:space="preserve"> КОНСПЕКТ</w:t>
      </w:r>
      <w:r>
        <w:rPr>
          <w:b/>
          <w:szCs w:val="28"/>
        </w:rPr>
        <w:t xml:space="preserve"> </w:t>
      </w:r>
      <w:r w:rsidRPr="008B6D7C">
        <w:rPr>
          <w:b/>
          <w:szCs w:val="28"/>
        </w:rPr>
        <w:t>ОТКРЫТОГО ЗАНЯТИЯ</w:t>
      </w:r>
      <w:r>
        <w:rPr>
          <w:b/>
          <w:szCs w:val="28"/>
        </w:rPr>
        <w:t>»</w:t>
      </w:r>
    </w:p>
    <w:p w:rsidR="00493514" w:rsidRPr="00DE274A" w:rsidRDefault="00493514" w:rsidP="00626449">
      <w:pPr>
        <w:pStyle w:val="BodyText"/>
        <w:ind w:right="-1"/>
        <w:jc w:val="both"/>
        <w:rPr>
          <w:szCs w:val="28"/>
        </w:rPr>
      </w:pPr>
    </w:p>
    <w:p w:rsidR="00493514" w:rsidRPr="00285902" w:rsidRDefault="00493514" w:rsidP="0014299F">
      <w:pPr>
        <w:pStyle w:val="BodyText"/>
        <w:numPr>
          <w:ilvl w:val="0"/>
          <w:numId w:val="1"/>
        </w:numPr>
        <w:tabs>
          <w:tab w:val="clear" w:pos="420"/>
          <w:tab w:val="num" w:pos="0"/>
        </w:tabs>
        <w:ind w:right="-2"/>
        <w:jc w:val="both"/>
        <w:rPr>
          <w:szCs w:val="28"/>
        </w:rPr>
      </w:pPr>
      <w:r w:rsidRPr="00285902">
        <w:rPr>
          <w:b/>
          <w:szCs w:val="28"/>
        </w:rPr>
        <w:t>Анохин Виталий Геннадьевич</w:t>
      </w:r>
      <w:r>
        <w:rPr>
          <w:b/>
          <w:szCs w:val="28"/>
        </w:rPr>
        <w:t xml:space="preserve"> </w:t>
      </w:r>
      <w:r w:rsidRPr="00285902">
        <w:rPr>
          <w:szCs w:val="28"/>
        </w:rPr>
        <w:t>педагог дополнительного образования МБОУ ДО «РЦДТ» Гатчинского муниципального района.</w:t>
      </w:r>
    </w:p>
    <w:p w:rsidR="00493514" w:rsidRPr="00285902" w:rsidRDefault="00493514" w:rsidP="00626449">
      <w:pPr>
        <w:pStyle w:val="BodyText"/>
        <w:numPr>
          <w:ilvl w:val="0"/>
          <w:numId w:val="1"/>
        </w:numPr>
        <w:jc w:val="both"/>
        <w:rPr>
          <w:szCs w:val="28"/>
        </w:rPr>
      </w:pPr>
      <w:r w:rsidRPr="00285902">
        <w:rPr>
          <w:szCs w:val="28"/>
        </w:rPr>
        <w:t>17сентября 2017 года.</w:t>
      </w:r>
    </w:p>
    <w:p w:rsidR="00493514" w:rsidRPr="00285902" w:rsidRDefault="00493514" w:rsidP="00626449">
      <w:pPr>
        <w:pStyle w:val="BodyText"/>
        <w:numPr>
          <w:ilvl w:val="0"/>
          <w:numId w:val="1"/>
        </w:numPr>
        <w:ind w:right="-1"/>
        <w:jc w:val="both"/>
        <w:rPr>
          <w:szCs w:val="28"/>
        </w:rPr>
      </w:pPr>
      <w:r w:rsidRPr="00285902">
        <w:rPr>
          <w:szCs w:val="28"/>
        </w:rPr>
        <w:t>Программа</w:t>
      </w:r>
      <w:r>
        <w:rPr>
          <w:szCs w:val="28"/>
        </w:rPr>
        <w:t xml:space="preserve"> </w:t>
      </w:r>
      <w:r w:rsidRPr="00285902">
        <w:rPr>
          <w:b/>
          <w:szCs w:val="28"/>
        </w:rPr>
        <w:t>«Авиационное конструирование».</w:t>
      </w:r>
    </w:p>
    <w:p w:rsidR="00493514" w:rsidRPr="00285902" w:rsidRDefault="00493514" w:rsidP="00626449">
      <w:pPr>
        <w:pStyle w:val="BodyText"/>
        <w:numPr>
          <w:ilvl w:val="0"/>
          <w:numId w:val="1"/>
        </w:numPr>
        <w:jc w:val="both"/>
        <w:rPr>
          <w:szCs w:val="28"/>
        </w:rPr>
      </w:pPr>
      <w:r w:rsidRPr="00285902">
        <w:rPr>
          <w:szCs w:val="28"/>
          <w:u w:val="single"/>
        </w:rPr>
        <w:t>Второй год обучения</w:t>
      </w:r>
      <w:r w:rsidRPr="00285902">
        <w:rPr>
          <w:szCs w:val="28"/>
        </w:rPr>
        <w:t>, присутствовало  10  учащихся, в т.ч.</w:t>
      </w:r>
    </w:p>
    <w:p w:rsidR="00493514" w:rsidRPr="00285902" w:rsidRDefault="00493514" w:rsidP="00626449">
      <w:pPr>
        <w:pStyle w:val="BodyText"/>
        <w:ind w:left="420"/>
        <w:jc w:val="both"/>
        <w:rPr>
          <w:szCs w:val="28"/>
        </w:rPr>
      </w:pPr>
      <w:r w:rsidRPr="00285902">
        <w:rPr>
          <w:szCs w:val="28"/>
        </w:rPr>
        <w:t>- 13 лет – 4 чел.</w:t>
      </w:r>
      <w:r>
        <w:rPr>
          <w:szCs w:val="28"/>
        </w:rPr>
        <w:t>;</w:t>
      </w:r>
    </w:p>
    <w:p w:rsidR="00493514" w:rsidRPr="00285902" w:rsidRDefault="00493514" w:rsidP="00626449">
      <w:pPr>
        <w:pStyle w:val="BodyText"/>
        <w:ind w:left="420"/>
        <w:jc w:val="both"/>
        <w:rPr>
          <w:szCs w:val="28"/>
        </w:rPr>
      </w:pPr>
      <w:r w:rsidRPr="00285902">
        <w:rPr>
          <w:szCs w:val="28"/>
        </w:rPr>
        <w:t>-14 лет – 3чел.</w:t>
      </w:r>
      <w:r>
        <w:rPr>
          <w:szCs w:val="28"/>
        </w:rPr>
        <w:t>;</w:t>
      </w:r>
    </w:p>
    <w:p w:rsidR="00493514" w:rsidRPr="00285902" w:rsidRDefault="00493514" w:rsidP="00626449">
      <w:pPr>
        <w:pStyle w:val="BodyText"/>
        <w:ind w:left="420"/>
        <w:jc w:val="both"/>
        <w:rPr>
          <w:szCs w:val="28"/>
        </w:rPr>
      </w:pPr>
      <w:r w:rsidRPr="00285902">
        <w:rPr>
          <w:szCs w:val="28"/>
        </w:rPr>
        <w:t>- 15 лет – 3 чел.</w:t>
      </w:r>
    </w:p>
    <w:p w:rsidR="00493514" w:rsidRPr="00285902" w:rsidRDefault="00493514" w:rsidP="003856F0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285902">
        <w:rPr>
          <w:rFonts w:ascii="Times New Roman" w:hAnsi="Times New Roman"/>
          <w:b/>
          <w:sz w:val="28"/>
          <w:szCs w:val="28"/>
        </w:rPr>
        <w:t xml:space="preserve">Тип занятия: </w:t>
      </w:r>
      <w:r w:rsidRPr="00285902">
        <w:rPr>
          <w:rFonts w:ascii="Times New Roman" w:hAnsi="Times New Roman"/>
          <w:sz w:val="28"/>
          <w:szCs w:val="28"/>
        </w:rPr>
        <w:t>изучение и первичное закрепление новых знаний и умений.</w:t>
      </w:r>
    </w:p>
    <w:p w:rsidR="00493514" w:rsidRPr="00285902" w:rsidRDefault="00493514" w:rsidP="00856292">
      <w:pPr>
        <w:pStyle w:val="BodyText"/>
        <w:ind w:left="60" w:right="-1"/>
        <w:jc w:val="both"/>
        <w:rPr>
          <w:szCs w:val="28"/>
        </w:rPr>
      </w:pPr>
      <w:r w:rsidRPr="00285902">
        <w:rPr>
          <w:b/>
          <w:szCs w:val="28"/>
        </w:rPr>
        <w:t>Форма проведения занятия:</w:t>
      </w:r>
      <w:r w:rsidRPr="00285902">
        <w:rPr>
          <w:szCs w:val="28"/>
        </w:rPr>
        <w:t xml:space="preserve"> развернутая беседа, практическая работа.</w:t>
      </w:r>
    </w:p>
    <w:p w:rsidR="00493514" w:rsidRPr="00285902" w:rsidRDefault="00493514" w:rsidP="0085629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285902">
        <w:rPr>
          <w:rFonts w:ascii="Times New Roman" w:hAnsi="Times New Roman"/>
          <w:b/>
          <w:sz w:val="28"/>
          <w:szCs w:val="28"/>
        </w:rPr>
        <w:t xml:space="preserve">Форма организации работы: </w:t>
      </w:r>
      <w:r w:rsidRPr="00285902">
        <w:rPr>
          <w:rFonts w:ascii="Times New Roman" w:hAnsi="Times New Roman"/>
          <w:sz w:val="28"/>
          <w:szCs w:val="28"/>
        </w:rPr>
        <w:t>групповая</w:t>
      </w:r>
    </w:p>
    <w:p w:rsidR="00493514" w:rsidRPr="00285902" w:rsidRDefault="00493514" w:rsidP="00626449">
      <w:pPr>
        <w:pStyle w:val="BodyText"/>
        <w:ind w:right="-1"/>
        <w:jc w:val="both"/>
        <w:rPr>
          <w:szCs w:val="28"/>
        </w:rPr>
      </w:pPr>
      <w:r w:rsidRPr="00285902">
        <w:rPr>
          <w:b/>
          <w:szCs w:val="28"/>
        </w:rPr>
        <w:t>Место занятий</w:t>
      </w:r>
      <w:r w:rsidRPr="00285902">
        <w:rPr>
          <w:szCs w:val="28"/>
        </w:rPr>
        <w:t>: класс теоретической подготовки объединения.</w:t>
      </w:r>
    </w:p>
    <w:p w:rsidR="00493514" w:rsidRPr="00DE274A" w:rsidRDefault="00493514" w:rsidP="00626449">
      <w:pPr>
        <w:pStyle w:val="BodyText"/>
        <w:ind w:left="60"/>
        <w:jc w:val="both"/>
        <w:rPr>
          <w:szCs w:val="28"/>
        </w:rPr>
      </w:pPr>
    </w:p>
    <w:p w:rsidR="00493514" w:rsidRPr="00285902" w:rsidRDefault="00493514" w:rsidP="00626449">
      <w:pPr>
        <w:pStyle w:val="BodyText"/>
        <w:ind w:left="60"/>
        <w:jc w:val="both"/>
        <w:rPr>
          <w:szCs w:val="28"/>
        </w:rPr>
      </w:pPr>
      <w:r w:rsidRPr="00285902">
        <w:rPr>
          <w:b/>
          <w:szCs w:val="28"/>
        </w:rPr>
        <w:t>Тема занятия</w:t>
      </w:r>
      <w:r w:rsidRPr="00285902">
        <w:rPr>
          <w:szCs w:val="28"/>
        </w:rPr>
        <w:t xml:space="preserve">: </w:t>
      </w:r>
      <w:r w:rsidRPr="00285902">
        <w:rPr>
          <w:b/>
          <w:i/>
          <w:szCs w:val="28"/>
          <w:u w:val="single"/>
        </w:rPr>
        <w:t>«Расчет параметров модели».</w:t>
      </w:r>
    </w:p>
    <w:p w:rsidR="00493514" w:rsidRPr="00285902" w:rsidRDefault="00493514" w:rsidP="00626449">
      <w:pPr>
        <w:pStyle w:val="BodyText"/>
        <w:ind w:left="60" w:right="-1"/>
        <w:jc w:val="both"/>
        <w:rPr>
          <w:szCs w:val="28"/>
        </w:rPr>
      </w:pPr>
      <w:r w:rsidRPr="00285902">
        <w:rPr>
          <w:b/>
          <w:szCs w:val="28"/>
        </w:rPr>
        <w:t>Раздел 1</w:t>
      </w:r>
      <w:r w:rsidRPr="00285902">
        <w:rPr>
          <w:szCs w:val="28"/>
        </w:rPr>
        <w:t>:</w:t>
      </w:r>
      <w:r w:rsidRPr="00285902">
        <w:rPr>
          <w:b/>
          <w:i/>
          <w:szCs w:val="28"/>
          <w:u w:val="single"/>
        </w:rPr>
        <w:t>«Кордовая пилотажная модель самолета</w:t>
      </w:r>
      <w:r w:rsidRPr="003430EF">
        <w:rPr>
          <w:b/>
          <w:i/>
          <w:szCs w:val="28"/>
        </w:rPr>
        <w:t>»</w:t>
      </w:r>
      <w:r>
        <w:rPr>
          <w:b/>
          <w:szCs w:val="28"/>
        </w:rPr>
        <w:t>.</w:t>
      </w:r>
    </w:p>
    <w:p w:rsidR="00493514" w:rsidRPr="00DE274A" w:rsidRDefault="00493514" w:rsidP="00626449">
      <w:pPr>
        <w:pStyle w:val="BodyText"/>
        <w:ind w:right="-1"/>
        <w:jc w:val="both"/>
        <w:rPr>
          <w:szCs w:val="28"/>
        </w:rPr>
      </w:pPr>
    </w:p>
    <w:p w:rsidR="00493514" w:rsidRPr="00285902" w:rsidRDefault="00493514" w:rsidP="00626449">
      <w:pPr>
        <w:pStyle w:val="BodyText"/>
        <w:ind w:left="2268" w:right="-1" w:hanging="2268"/>
        <w:jc w:val="both"/>
        <w:rPr>
          <w:b/>
          <w:i/>
          <w:szCs w:val="28"/>
        </w:rPr>
      </w:pPr>
      <w:r w:rsidRPr="00285902">
        <w:rPr>
          <w:b/>
          <w:szCs w:val="28"/>
        </w:rPr>
        <w:t>Цель занятия</w:t>
      </w:r>
      <w:r w:rsidRPr="00285902">
        <w:rPr>
          <w:szCs w:val="28"/>
        </w:rPr>
        <w:t xml:space="preserve">: - </w:t>
      </w:r>
      <w:r>
        <w:rPr>
          <w:b/>
          <w:i/>
          <w:szCs w:val="28"/>
        </w:rPr>
        <w:t>обучение основам</w:t>
      </w:r>
      <w:r w:rsidRPr="00285902">
        <w:rPr>
          <w:b/>
          <w:i/>
          <w:szCs w:val="28"/>
        </w:rPr>
        <w:t xml:space="preserve"> проектирования кордовых пилота</w:t>
      </w:r>
      <w:r w:rsidRPr="00285902">
        <w:rPr>
          <w:b/>
          <w:i/>
          <w:szCs w:val="28"/>
        </w:rPr>
        <w:t>ж</w:t>
      </w:r>
      <w:r w:rsidRPr="00285902">
        <w:rPr>
          <w:b/>
          <w:i/>
          <w:szCs w:val="28"/>
        </w:rPr>
        <w:t>ных  моделей самолетов, разви</w:t>
      </w:r>
      <w:r>
        <w:rPr>
          <w:b/>
          <w:i/>
          <w:szCs w:val="28"/>
        </w:rPr>
        <w:t>ти</w:t>
      </w:r>
      <w:bookmarkStart w:id="0" w:name="_GoBack"/>
      <w:bookmarkEnd w:id="0"/>
      <w:r>
        <w:rPr>
          <w:b/>
          <w:i/>
          <w:szCs w:val="28"/>
        </w:rPr>
        <w:t xml:space="preserve">е </w:t>
      </w:r>
      <w:r w:rsidRPr="00285902">
        <w:rPr>
          <w:b/>
          <w:i/>
          <w:szCs w:val="28"/>
        </w:rPr>
        <w:t>творческ</w:t>
      </w:r>
      <w:r>
        <w:rPr>
          <w:b/>
          <w:i/>
          <w:szCs w:val="28"/>
        </w:rPr>
        <w:t>ой</w:t>
      </w:r>
      <w:r w:rsidRPr="00285902">
        <w:rPr>
          <w:b/>
          <w:i/>
          <w:szCs w:val="28"/>
        </w:rPr>
        <w:t xml:space="preserve"> акти</w:t>
      </w:r>
      <w:r w:rsidRPr="00285902">
        <w:rPr>
          <w:b/>
          <w:i/>
          <w:szCs w:val="28"/>
        </w:rPr>
        <w:t>в</w:t>
      </w:r>
      <w:r w:rsidRPr="00285902">
        <w:rPr>
          <w:b/>
          <w:i/>
          <w:szCs w:val="28"/>
        </w:rPr>
        <w:t>ност</w:t>
      </w:r>
      <w:r>
        <w:rPr>
          <w:b/>
          <w:i/>
          <w:szCs w:val="28"/>
        </w:rPr>
        <w:t>и</w:t>
      </w:r>
      <w:r w:rsidRPr="00285902">
        <w:rPr>
          <w:b/>
          <w:i/>
          <w:szCs w:val="28"/>
        </w:rPr>
        <w:t>, техническо</w:t>
      </w:r>
      <w:r>
        <w:rPr>
          <w:b/>
          <w:i/>
          <w:szCs w:val="28"/>
        </w:rPr>
        <w:t xml:space="preserve">го </w:t>
      </w:r>
      <w:r w:rsidRPr="00285902">
        <w:rPr>
          <w:b/>
          <w:i/>
          <w:szCs w:val="28"/>
        </w:rPr>
        <w:t>мышлени</w:t>
      </w:r>
      <w:r>
        <w:rPr>
          <w:b/>
          <w:i/>
          <w:szCs w:val="28"/>
        </w:rPr>
        <w:t xml:space="preserve">я, зрительной </w:t>
      </w:r>
      <w:r w:rsidRPr="00285902">
        <w:rPr>
          <w:b/>
          <w:i/>
          <w:szCs w:val="28"/>
        </w:rPr>
        <w:t>и мото</w:t>
      </w:r>
      <w:r w:rsidRPr="00285902">
        <w:rPr>
          <w:b/>
          <w:i/>
          <w:szCs w:val="28"/>
        </w:rPr>
        <w:t>р</w:t>
      </w:r>
      <w:r w:rsidRPr="00285902">
        <w:rPr>
          <w:b/>
          <w:i/>
          <w:szCs w:val="28"/>
        </w:rPr>
        <w:t>н</w:t>
      </w:r>
      <w:r>
        <w:rPr>
          <w:b/>
          <w:i/>
          <w:szCs w:val="28"/>
        </w:rPr>
        <w:t>ой</w:t>
      </w:r>
      <w:r w:rsidRPr="00285902">
        <w:rPr>
          <w:b/>
          <w:i/>
          <w:szCs w:val="28"/>
        </w:rPr>
        <w:t xml:space="preserve"> памят</w:t>
      </w:r>
      <w:r>
        <w:rPr>
          <w:b/>
          <w:i/>
          <w:szCs w:val="28"/>
        </w:rPr>
        <w:t>и</w:t>
      </w:r>
      <w:r w:rsidRPr="00285902">
        <w:rPr>
          <w:b/>
          <w:i/>
          <w:szCs w:val="28"/>
        </w:rPr>
        <w:t>.</w:t>
      </w:r>
    </w:p>
    <w:p w:rsidR="00493514" w:rsidRPr="00DE274A" w:rsidRDefault="00493514" w:rsidP="00626449">
      <w:pPr>
        <w:pStyle w:val="BodyText"/>
        <w:ind w:right="-1333"/>
        <w:jc w:val="both"/>
        <w:rPr>
          <w:szCs w:val="28"/>
        </w:rPr>
      </w:pPr>
    </w:p>
    <w:p w:rsidR="00493514" w:rsidRPr="00285902" w:rsidRDefault="00493514" w:rsidP="00626449">
      <w:pPr>
        <w:pStyle w:val="BodyText"/>
        <w:ind w:right="-1333"/>
        <w:jc w:val="both"/>
        <w:rPr>
          <w:szCs w:val="28"/>
        </w:rPr>
      </w:pPr>
      <w:r w:rsidRPr="00285902">
        <w:rPr>
          <w:b/>
          <w:szCs w:val="28"/>
        </w:rPr>
        <w:t>Задачи</w:t>
      </w:r>
      <w:r w:rsidRPr="00285902">
        <w:rPr>
          <w:szCs w:val="28"/>
        </w:rPr>
        <w:t xml:space="preserve">:        </w:t>
      </w:r>
      <w:r w:rsidRPr="00285902">
        <w:rPr>
          <w:i/>
          <w:szCs w:val="28"/>
        </w:rPr>
        <w:t>а) Развивающие</w:t>
      </w:r>
    </w:p>
    <w:p w:rsidR="00493514" w:rsidRPr="00285902" w:rsidRDefault="00493514" w:rsidP="00F97E83">
      <w:pPr>
        <w:pStyle w:val="BodyText"/>
        <w:ind w:right="-1" w:firstLine="708"/>
        <w:jc w:val="both"/>
        <w:rPr>
          <w:szCs w:val="28"/>
        </w:rPr>
      </w:pPr>
      <w:r w:rsidRPr="00285902">
        <w:rPr>
          <w:szCs w:val="28"/>
        </w:rPr>
        <w:t>Формировать  навыки</w:t>
      </w:r>
      <w:r>
        <w:rPr>
          <w:szCs w:val="28"/>
        </w:rPr>
        <w:t xml:space="preserve"> </w:t>
      </w:r>
      <w:r w:rsidRPr="00285902">
        <w:rPr>
          <w:szCs w:val="28"/>
        </w:rPr>
        <w:t>математического и геометрического расчета м</w:t>
      </w:r>
      <w:r w:rsidRPr="00285902">
        <w:rPr>
          <w:szCs w:val="28"/>
        </w:rPr>
        <w:t>о</w:t>
      </w:r>
      <w:r w:rsidRPr="00285902">
        <w:rPr>
          <w:szCs w:val="28"/>
        </w:rPr>
        <w:t>дели самолета. Развивать пространственное мышление и творческую акти</w:t>
      </w:r>
      <w:r w:rsidRPr="00285902">
        <w:rPr>
          <w:szCs w:val="28"/>
        </w:rPr>
        <w:t>в</w:t>
      </w:r>
      <w:r w:rsidRPr="00285902">
        <w:rPr>
          <w:szCs w:val="28"/>
        </w:rPr>
        <w:t>ность обучаемых.</w:t>
      </w:r>
    </w:p>
    <w:p w:rsidR="00493514" w:rsidRPr="00285902" w:rsidRDefault="00493514" w:rsidP="00626449">
      <w:pPr>
        <w:pStyle w:val="BodyText"/>
        <w:ind w:right="-1333"/>
        <w:jc w:val="both"/>
        <w:rPr>
          <w:i/>
          <w:szCs w:val="28"/>
        </w:rPr>
      </w:pPr>
      <w:r w:rsidRPr="00285902">
        <w:rPr>
          <w:i/>
          <w:szCs w:val="28"/>
        </w:rPr>
        <w:t>б) Обучающие</w:t>
      </w:r>
    </w:p>
    <w:p w:rsidR="00493514" w:rsidRPr="00285902" w:rsidRDefault="00493514" w:rsidP="00626449">
      <w:pPr>
        <w:pStyle w:val="BodyText"/>
        <w:ind w:right="-2" w:firstLine="708"/>
        <w:jc w:val="both"/>
        <w:rPr>
          <w:szCs w:val="28"/>
        </w:rPr>
      </w:pPr>
      <w:r w:rsidRPr="00285902">
        <w:rPr>
          <w:szCs w:val="28"/>
        </w:rPr>
        <w:t>Дать новые знания и умения по данной теме. Научить работать</w:t>
      </w:r>
      <w:r>
        <w:rPr>
          <w:szCs w:val="28"/>
        </w:rPr>
        <w:t xml:space="preserve"> </w:t>
      </w:r>
      <w:r w:rsidRPr="00285902">
        <w:rPr>
          <w:szCs w:val="28"/>
        </w:rPr>
        <w:t>с фо</w:t>
      </w:r>
      <w:r w:rsidRPr="00285902">
        <w:rPr>
          <w:szCs w:val="28"/>
        </w:rPr>
        <w:t>р</w:t>
      </w:r>
      <w:r w:rsidRPr="00285902">
        <w:rPr>
          <w:szCs w:val="28"/>
        </w:rPr>
        <w:t>мулами, таблицами, полярами, а также научить применять полученные в школе знания по математике,</w:t>
      </w:r>
      <w:r>
        <w:rPr>
          <w:szCs w:val="28"/>
        </w:rPr>
        <w:t xml:space="preserve"> </w:t>
      </w:r>
      <w:r w:rsidRPr="00285902">
        <w:rPr>
          <w:szCs w:val="28"/>
        </w:rPr>
        <w:t>геометрии и физике в конструировании модели. Освоить алгоритм построения аэродинамического профиля модели по табл</w:t>
      </w:r>
      <w:r w:rsidRPr="00285902">
        <w:rPr>
          <w:szCs w:val="28"/>
        </w:rPr>
        <w:t>и</w:t>
      </w:r>
      <w:r w:rsidRPr="00285902">
        <w:rPr>
          <w:szCs w:val="28"/>
        </w:rPr>
        <w:t>цам и умений в их оценке по полярам.</w:t>
      </w:r>
    </w:p>
    <w:p w:rsidR="00493514" w:rsidRPr="00285902" w:rsidRDefault="00493514" w:rsidP="00626449">
      <w:pPr>
        <w:pStyle w:val="BodyText"/>
        <w:ind w:right="-1333"/>
        <w:jc w:val="both"/>
        <w:rPr>
          <w:i/>
          <w:szCs w:val="28"/>
        </w:rPr>
      </w:pPr>
      <w:r w:rsidRPr="00285902">
        <w:rPr>
          <w:i/>
          <w:szCs w:val="28"/>
        </w:rPr>
        <w:t>в)  Воспитательные</w:t>
      </w:r>
    </w:p>
    <w:p w:rsidR="00493514" w:rsidRPr="00285902" w:rsidRDefault="00493514" w:rsidP="00626449">
      <w:pPr>
        <w:pStyle w:val="BodyText"/>
        <w:ind w:right="-1" w:firstLine="708"/>
        <w:jc w:val="both"/>
        <w:rPr>
          <w:szCs w:val="28"/>
        </w:rPr>
      </w:pPr>
      <w:r w:rsidRPr="00285902">
        <w:rPr>
          <w:szCs w:val="28"/>
        </w:rPr>
        <w:t>Воспитывать настойчивость в выполнении начатой работы, формир</w:t>
      </w:r>
      <w:r w:rsidRPr="00285902">
        <w:rPr>
          <w:szCs w:val="28"/>
        </w:rPr>
        <w:t>о</w:t>
      </w:r>
      <w:r w:rsidRPr="00285902">
        <w:rPr>
          <w:szCs w:val="28"/>
        </w:rPr>
        <w:t>вать</w:t>
      </w:r>
      <w:r>
        <w:rPr>
          <w:szCs w:val="28"/>
        </w:rPr>
        <w:t xml:space="preserve"> </w:t>
      </w:r>
      <w:r w:rsidRPr="00285902">
        <w:rPr>
          <w:szCs w:val="28"/>
        </w:rPr>
        <w:t>чувства коллективизма, доброжелательности и взаимопомощи в проце</w:t>
      </w:r>
      <w:r w:rsidRPr="00285902">
        <w:rPr>
          <w:szCs w:val="28"/>
        </w:rPr>
        <w:t>с</w:t>
      </w:r>
      <w:r w:rsidRPr="00285902">
        <w:rPr>
          <w:szCs w:val="28"/>
        </w:rPr>
        <w:t>се теоретических расчетов модели самолета.</w:t>
      </w:r>
    </w:p>
    <w:p w:rsidR="00493514" w:rsidRPr="00DE274A" w:rsidRDefault="00493514" w:rsidP="00626449">
      <w:pPr>
        <w:pStyle w:val="BodyText"/>
        <w:ind w:left="60" w:right="-1"/>
        <w:jc w:val="both"/>
        <w:rPr>
          <w:szCs w:val="28"/>
        </w:rPr>
      </w:pPr>
    </w:p>
    <w:p w:rsidR="00493514" w:rsidRDefault="00493514" w:rsidP="00856292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93514" w:rsidRPr="00285902" w:rsidRDefault="00493514" w:rsidP="00856292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285902">
        <w:rPr>
          <w:rFonts w:ascii="Times New Roman" w:hAnsi="Times New Roman"/>
          <w:b/>
          <w:bCs/>
          <w:sz w:val="28"/>
          <w:szCs w:val="28"/>
        </w:rPr>
        <w:t>Планируемые результаты:</w:t>
      </w:r>
    </w:p>
    <w:p w:rsidR="00493514" w:rsidRPr="00285902" w:rsidRDefault="00493514" w:rsidP="00856292">
      <w:pPr>
        <w:spacing w:after="0" w:line="240" w:lineRule="auto"/>
        <w:ind w:firstLine="567"/>
        <w:rPr>
          <w:rFonts w:ascii="Times New Roman" w:hAnsi="Times New Roman"/>
          <w:i/>
          <w:sz w:val="28"/>
          <w:szCs w:val="28"/>
          <w:u w:val="single"/>
        </w:rPr>
      </w:pPr>
      <w:r w:rsidRPr="00285902">
        <w:rPr>
          <w:rFonts w:ascii="Times New Roman" w:hAnsi="Times New Roman"/>
          <w:i/>
          <w:sz w:val="28"/>
          <w:szCs w:val="28"/>
          <w:u w:val="single"/>
        </w:rPr>
        <w:t>предметные</w:t>
      </w:r>
    </w:p>
    <w:p w:rsidR="00493514" w:rsidRPr="00285902" w:rsidRDefault="00493514" w:rsidP="00856292">
      <w:pPr>
        <w:pStyle w:val="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5902">
        <w:rPr>
          <w:rFonts w:ascii="Times New Roman" w:hAnsi="Times New Roman"/>
          <w:sz w:val="28"/>
          <w:szCs w:val="28"/>
        </w:rPr>
        <w:t>Научить рассчитывать параметры кордовой модели;</w:t>
      </w:r>
    </w:p>
    <w:p w:rsidR="00493514" w:rsidRPr="00285902" w:rsidRDefault="00493514" w:rsidP="00856292">
      <w:pPr>
        <w:pStyle w:val="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5902">
        <w:rPr>
          <w:rFonts w:ascii="Times New Roman" w:hAnsi="Times New Roman"/>
          <w:sz w:val="28"/>
          <w:szCs w:val="28"/>
        </w:rPr>
        <w:t>Сформировать устойчивые навыки постройки летающих моделей с заданными летными характеристиками;</w:t>
      </w:r>
    </w:p>
    <w:p w:rsidR="00493514" w:rsidRPr="00285902" w:rsidRDefault="00493514" w:rsidP="00856292">
      <w:pPr>
        <w:pStyle w:val="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5902">
        <w:rPr>
          <w:rFonts w:ascii="Times New Roman" w:hAnsi="Times New Roman"/>
          <w:sz w:val="28"/>
          <w:szCs w:val="28"/>
        </w:rPr>
        <w:t>Научить безопасной работе с инструментом, станками и оборуд</w:t>
      </w:r>
      <w:r w:rsidRPr="0028590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ванием;</w:t>
      </w:r>
    </w:p>
    <w:p w:rsidR="00493514" w:rsidRPr="00285902" w:rsidRDefault="00493514" w:rsidP="00856292">
      <w:pPr>
        <w:spacing w:after="0" w:line="240" w:lineRule="auto"/>
        <w:ind w:firstLine="567"/>
        <w:rPr>
          <w:rFonts w:ascii="Times New Roman" w:hAnsi="Times New Roman"/>
          <w:i/>
          <w:sz w:val="28"/>
          <w:szCs w:val="28"/>
          <w:u w:val="single"/>
        </w:rPr>
      </w:pPr>
      <w:r w:rsidRPr="00285902"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</w:p>
    <w:p w:rsidR="00493514" w:rsidRPr="00285902" w:rsidRDefault="00493514" w:rsidP="0085629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276" w:hanging="283"/>
        <w:contextualSpacing/>
        <w:jc w:val="both"/>
        <w:rPr>
          <w:sz w:val="28"/>
          <w:szCs w:val="28"/>
        </w:rPr>
      </w:pPr>
      <w:r w:rsidRPr="00285902">
        <w:rPr>
          <w:sz w:val="28"/>
          <w:szCs w:val="28"/>
        </w:rPr>
        <w:t>Сформировать навыки совместной работы, умение управлять со</w:t>
      </w:r>
      <w:r w:rsidRPr="00285902">
        <w:rPr>
          <w:sz w:val="28"/>
          <w:szCs w:val="28"/>
        </w:rPr>
        <w:t>б</w:t>
      </w:r>
      <w:r w:rsidRPr="00285902">
        <w:rPr>
          <w:sz w:val="28"/>
          <w:szCs w:val="28"/>
        </w:rPr>
        <w:t xml:space="preserve">ственным речевым поведением на основе эмоционально-духовного самоуправления; </w:t>
      </w:r>
    </w:p>
    <w:p w:rsidR="00493514" w:rsidRPr="00285902" w:rsidRDefault="00493514" w:rsidP="0085629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276" w:hanging="283"/>
        <w:contextualSpacing/>
        <w:jc w:val="both"/>
        <w:rPr>
          <w:sz w:val="28"/>
          <w:szCs w:val="28"/>
        </w:rPr>
      </w:pPr>
      <w:r w:rsidRPr="00285902">
        <w:rPr>
          <w:sz w:val="28"/>
          <w:szCs w:val="28"/>
        </w:rPr>
        <w:t>Формировать задатки теоретического мышления;</w:t>
      </w:r>
    </w:p>
    <w:p w:rsidR="00493514" w:rsidRPr="00285902" w:rsidRDefault="00493514" w:rsidP="0085629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276" w:hanging="283"/>
        <w:contextualSpacing/>
        <w:jc w:val="both"/>
        <w:rPr>
          <w:sz w:val="28"/>
          <w:szCs w:val="28"/>
        </w:rPr>
      </w:pPr>
      <w:r w:rsidRPr="00285902">
        <w:rPr>
          <w:sz w:val="28"/>
          <w:szCs w:val="28"/>
        </w:rPr>
        <w:t>Уметь применять зн</w:t>
      </w:r>
      <w:r>
        <w:rPr>
          <w:sz w:val="28"/>
          <w:szCs w:val="28"/>
        </w:rPr>
        <w:t>ания из других разделов техники;</w:t>
      </w:r>
    </w:p>
    <w:p w:rsidR="00493514" w:rsidRPr="006F7068" w:rsidRDefault="00493514" w:rsidP="00856292">
      <w:pPr>
        <w:spacing w:after="0" w:line="240" w:lineRule="auto"/>
        <w:ind w:firstLine="567"/>
        <w:rPr>
          <w:rFonts w:ascii="Times New Roman" w:hAnsi="Times New Roman"/>
          <w:i/>
          <w:sz w:val="28"/>
          <w:szCs w:val="28"/>
          <w:u w:val="single"/>
        </w:rPr>
      </w:pPr>
      <w:r w:rsidRPr="006F7068">
        <w:rPr>
          <w:rFonts w:ascii="Times New Roman" w:hAnsi="Times New Roman"/>
          <w:i/>
          <w:sz w:val="28"/>
          <w:szCs w:val="28"/>
          <w:u w:val="single"/>
        </w:rPr>
        <w:t>личностные</w:t>
      </w:r>
    </w:p>
    <w:p w:rsidR="00493514" w:rsidRPr="00285902" w:rsidRDefault="00493514" w:rsidP="0085629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276" w:hanging="283"/>
        <w:contextualSpacing/>
        <w:jc w:val="both"/>
        <w:rPr>
          <w:sz w:val="28"/>
          <w:szCs w:val="28"/>
        </w:rPr>
      </w:pPr>
      <w:r w:rsidRPr="00285902">
        <w:rPr>
          <w:sz w:val="28"/>
          <w:szCs w:val="28"/>
        </w:rPr>
        <w:t>Формировать навыки социального поведения;</w:t>
      </w:r>
    </w:p>
    <w:p w:rsidR="00493514" w:rsidRPr="00285902" w:rsidRDefault="00493514" w:rsidP="0085629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276" w:hanging="283"/>
        <w:contextualSpacing/>
        <w:jc w:val="both"/>
        <w:rPr>
          <w:sz w:val="28"/>
          <w:szCs w:val="28"/>
        </w:rPr>
      </w:pPr>
      <w:r w:rsidRPr="00285902">
        <w:rPr>
          <w:sz w:val="28"/>
          <w:szCs w:val="28"/>
        </w:rPr>
        <w:t>проявлять гибкость мышления;</w:t>
      </w:r>
    </w:p>
    <w:p w:rsidR="00493514" w:rsidRPr="00285902" w:rsidRDefault="00493514" w:rsidP="0085629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276" w:hanging="283"/>
        <w:contextualSpacing/>
        <w:jc w:val="both"/>
        <w:rPr>
          <w:sz w:val="28"/>
          <w:szCs w:val="28"/>
        </w:rPr>
      </w:pPr>
      <w:r w:rsidRPr="00285902">
        <w:rPr>
          <w:sz w:val="28"/>
          <w:szCs w:val="28"/>
        </w:rPr>
        <w:t>умение видеть проблему и намечать пути ее решения.</w:t>
      </w:r>
    </w:p>
    <w:p w:rsidR="00493514" w:rsidRPr="00C579C3" w:rsidRDefault="00493514" w:rsidP="00856292">
      <w:pPr>
        <w:tabs>
          <w:tab w:val="left" w:pos="3069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C579C3">
        <w:rPr>
          <w:rFonts w:ascii="Times New Roman" w:hAnsi="Times New Roman"/>
          <w:color w:val="FF0000"/>
          <w:sz w:val="28"/>
          <w:szCs w:val="28"/>
        </w:rPr>
        <w:tab/>
      </w:r>
    </w:p>
    <w:p w:rsidR="00493514" w:rsidRPr="00285902" w:rsidRDefault="00493514" w:rsidP="00856292">
      <w:pPr>
        <w:tabs>
          <w:tab w:val="left" w:pos="306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85902">
        <w:rPr>
          <w:rFonts w:ascii="Times New Roman" w:hAnsi="Times New Roman"/>
          <w:b/>
          <w:sz w:val="28"/>
          <w:szCs w:val="28"/>
        </w:rPr>
        <w:t xml:space="preserve">Основные понятия: </w:t>
      </w:r>
      <w:r w:rsidRPr="00285902">
        <w:rPr>
          <w:rFonts w:ascii="Times New Roman" w:hAnsi="Times New Roman"/>
          <w:sz w:val="28"/>
          <w:szCs w:val="28"/>
        </w:rPr>
        <w:t>лонжерон, нервюра, плоскость, фюзеляж, киль, стаб</w:t>
      </w:r>
      <w:r w:rsidRPr="00285902">
        <w:rPr>
          <w:rFonts w:ascii="Times New Roman" w:hAnsi="Times New Roman"/>
          <w:sz w:val="28"/>
          <w:szCs w:val="28"/>
        </w:rPr>
        <w:t>и</w:t>
      </w:r>
      <w:r w:rsidRPr="00285902">
        <w:rPr>
          <w:rFonts w:ascii="Times New Roman" w:hAnsi="Times New Roman"/>
          <w:sz w:val="28"/>
          <w:szCs w:val="28"/>
        </w:rPr>
        <w:t>лизатор, моторама, профиль, поляра, шасси, закрылок, рули высоты и н</w:t>
      </w:r>
      <w:r w:rsidRPr="00285902">
        <w:rPr>
          <w:rFonts w:ascii="Times New Roman" w:hAnsi="Times New Roman"/>
          <w:sz w:val="28"/>
          <w:szCs w:val="28"/>
        </w:rPr>
        <w:t>а</w:t>
      </w:r>
      <w:r w:rsidRPr="00285902">
        <w:rPr>
          <w:rFonts w:ascii="Times New Roman" w:hAnsi="Times New Roman"/>
          <w:sz w:val="28"/>
          <w:szCs w:val="28"/>
        </w:rPr>
        <w:t>правления, ДВС (двигатель внутреннего сгорания).</w:t>
      </w:r>
    </w:p>
    <w:p w:rsidR="00493514" w:rsidRPr="00285902" w:rsidRDefault="00493514" w:rsidP="00856292">
      <w:pPr>
        <w:tabs>
          <w:tab w:val="left" w:pos="306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93514" w:rsidRPr="00285902" w:rsidRDefault="00493514" w:rsidP="00626449">
      <w:pPr>
        <w:pStyle w:val="BodyText"/>
        <w:ind w:left="60" w:right="-1"/>
        <w:jc w:val="both"/>
        <w:rPr>
          <w:szCs w:val="28"/>
          <w:lang w:eastAsia="en-US"/>
        </w:rPr>
      </w:pPr>
      <w:r w:rsidRPr="00285902">
        <w:rPr>
          <w:b/>
          <w:szCs w:val="28"/>
          <w:lang w:eastAsia="en-US"/>
        </w:rPr>
        <w:t xml:space="preserve">Связь с общеобразовательными и профильными предметами: </w:t>
      </w:r>
      <w:r w:rsidRPr="00285902">
        <w:rPr>
          <w:szCs w:val="28"/>
          <w:lang w:eastAsia="en-US"/>
        </w:rPr>
        <w:t>математ</w:t>
      </w:r>
      <w:r w:rsidRPr="00285902">
        <w:rPr>
          <w:szCs w:val="28"/>
          <w:lang w:eastAsia="en-US"/>
        </w:rPr>
        <w:t>и</w:t>
      </w:r>
      <w:r w:rsidRPr="00285902">
        <w:rPr>
          <w:szCs w:val="28"/>
          <w:lang w:eastAsia="en-US"/>
        </w:rPr>
        <w:t>ка, алгебра, геометрия, физика, ОБЖ (основы безопасности жизнедеятельн</w:t>
      </w:r>
      <w:r w:rsidRPr="00285902">
        <w:rPr>
          <w:szCs w:val="28"/>
          <w:lang w:eastAsia="en-US"/>
        </w:rPr>
        <w:t>о</w:t>
      </w:r>
      <w:r w:rsidRPr="00285902">
        <w:rPr>
          <w:szCs w:val="28"/>
          <w:lang w:eastAsia="en-US"/>
        </w:rPr>
        <w:t>сти).</w:t>
      </w:r>
    </w:p>
    <w:p w:rsidR="00493514" w:rsidRDefault="00493514" w:rsidP="00E7033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93514" w:rsidRPr="00285902" w:rsidRDefault="00493514" w:rsidP="00E7033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85902">
        <w:rPr>
          <w:rFonts w:ascii="Times New Roman" w:hAnsi="Times New Roman"/>
          <w:b/>
          <w:sz w:val="28"/>
          <w:szCs w:val="28"/>
        </w:rPr>
        <w:t>Используемые технологии</w:t>
      </w:r>
    </w:p>
    <w:p w:rsidR="00493514" w:rsidRPr="00AD1869" w:rsidRDefault="00493514" w:rsidP="00E7033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29"/>
        <w:gridCol w:w="2126"/>
        <w:gridCol w:w="2268"/>
      </w:tblGrid>
      <w:tr w:rsidR="00493514" w:rsidRPr="00D856A6" w:rsidTr="007546B5">
        <w:trPr>
          <w:trHeight w:val="294"/>
        </w:trPr>
        <w:tc>
          <w:tcPr>
            <w:tcW w:w="5529" w:type="dxa"/>
          </w:tcPr>
          <w:p w:rsidR="00493514" w:rsidRPr="00D856A6" w:rsidRDefault="00493514" w:rsidP="00D53F7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56A6">
              <w:rPr>
                <w:rFonts w:ascii="Times New Roman" w:hAnsi="Times New Roman"/>
                <w:b/>
                <w:sz w:val="24"/>
                <w:szCs w:val="24"/>
              </w:rPr>
              <w:t>Этапы занятия и задачи</w:t>
            </w:r>
          </w:p>
        </w:tc>
        <w:tc>
          <w:tcPr>
            <w:tcW w:w="2126" w:type="dxa"/>
          </w:tcPr>
          <w:p w:rsidR="00493514" w:rsidRPr="00D856A6" w:rsidRDefault="00493514" w:rsidP="00E7033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56A6">
              <w:rPr>
                <w:rFonts w:ascii="Times New Roman" w:hAnsi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2268" w:type="dxa"/>
          </w:tcPr>
          <w:p w:rsidR="00493514" w:rsidRPr="00D856A6" w:rsidRDefault="00493514" w:rsidP="002624D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56A6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</w:tr>
      <w:tr w:rsidR="00493514" w:rsidRPr="00D856A6" w:rsidTr="007546B5">
        <w:trPr>
          <w:trHeight w:val="1687"/>
        </w:trPr>
        <w:tc>
          <w:tcPr>
            <w:tcW w:w="5529" w:type="dxa"/>
          </w:tcPr>
          <w:p w:rsidR="00493514" w:rsidRPr="00D856A6" w:rsidRDefault="00493514" w:rsidP="001F6434">
            <w:pPr>
              <w:spacing w:after="0" w:line="240" w:lineRule="auto"/>
              <w:ind w:right="-1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1.Организационный.</w:t>
            </w:r>
          </w:p>
          <w:p w:rsidR="00493514" w:rsidRPr="00D856A6" w:rsidRDefault="00493514" w:rsidP="001F6434">
            <w:pPr>
              <w:spacing w:after="0" w:line="240" w:lineRule="auto"/>
              <w:ind w:right="-1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Организация начала занятия, создание психологич</w:t>
            </w:r>
            <w:r w:rsidRPr="00D856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Pr="00D856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ского настроя на учебную деятельность и активиз</w:t>
            </w:r>
            <w:r w:rsidRPr="00D856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 w:rsidRPr="00D856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ция внимания.</w:t>
            </w:r>
          </w:p>
        </w:tc>
        <w:tc>
          <w:tcPr>
            <w:tcW w:w="2126" w:type="dxa"/>
          </w:tcPr>
          <w:p w:rsidR="00493514" w:rsidRPr="00D856A6" w:rsidRDefault="00493514" w:rsidP="00E7033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sz w:val="24"/>
                <w:szCs w:val="24"/>
              </w:rPr>
              <w:t>Развивающего общения.</w:t>
            </w:r>
          </w:p>
          <w:p w:rsidR="00493514" w:rsidRPr="00D856A6" w:rsidRDefault="00493514" w:rsidP="00E7033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93514" w:rsidRPr="00285902" w:rsidRDefault="00493514" w:rsidP="002624D3">
            <w:pPr>
              <w:pStyle w:val="c4"/>
              <w:spacing w:before="0" w:beforeAutospacing="0" w:after="0" w:afterAutospacing="0"/>
              <w:rPr>
                <w:rStyle w:val="c0"/>
              </w:rPr>
            </w:pPr>
            <w:r w:rsidRPr="00285902">
              <w:rPr>
                <w:rStyle w:val="c0"/>
                <w:i/>
              </w:rPr>
              <w:t xml:space="preserve">Коммуникативная компетенция. </w:t>
            </w:r>
            <w:r w:rsidRPr="00285902">
              <w:rPr>
                <w:shd w:val="clear" w:color="auto" w:fill="FFFFFF"/>
              </w:rPr>
              <w:t>С</w:t>
            </w:r>
            <w:r w:rsidRPr="00285902">
              <w:rPr>
                <w:shd w:val="clear" w:color="auto" w:fill="FFFFFF"/>
              </w:rPr>
              <w:t>а</w:t>
            </w:r>
            <w:r w:rsidRPr="00285902">
              <w:rPr>
                <w:shd w:val="clear" w:color="auto" w:fill="FFFFFF"/>
              </w:rPr>
              <w:t>моопределение в коммуникативной ситуации.</w:t>
            </w:r>
          </w:p>
          <w:p w:rsidR="00493514" w:rsidRPr="00285902" w:rsidRDefault="00493514" w:rsidP="00B379D5">
            <w:pPr>
              <w:pStyle w:val="c4"/>
              <w:spacing w:before="0" w:beforeAutospacing="0" w:after="0" w:afterAutospacing="0"/>
            </w:pPr>
            <w:r w:rsidRPr="00285902">
              <w:rPr>
                <w:rStyle w:val="c0"/>
                <w:i/>
              </w:rPr>
              <w:t xml:space="preserve">Учебно-познавательные компетенция. </w:t>
            </w:r>
            <w:r w:rsidRPr="00285902">
              <w:rPr>
                <w:rStyle w:val="c0"/>
              </w:rPr>
              <w:t>Г</w:t>
            </w:r>
            <w:r w:rsidRPr="00285902">
              <w:rPr>
                <w:rStyle w:val="c0"/>
              </w:rPr>
              <w:t>о</w:t>
            </w:r>
            <w:r w:rsidRPr="00285902">
              <w:rPr>
                <w:rStyle w:val="c0"/>
              </w:rPr>
              <w:t>товность и желание восприятия</w:t>
            </w:r>
            <w:r w:rsidRPr="00285902">
              <w:t xml:space="preserve"> новых знаний.</w:t>
            </w:r>
          </w:p>
        </w:tc>
      </w:tr>
      <w:tr w:rsidR="00493514" w:rsidRPr="00D856A6" w:rsidTr="007546B5">
        <w:trPr>
          <w:trHeight w:val="1687"/>
        </w:trPr>
        <w:tc>
          <w:tcPr>
            <w:tcW w:w="5529" w:type="dxa"/>
          </w:tcPr>
          <w:p w:rsidR="00493514" w:rsidRPr="00D856A6" w:rsidRDefault="00493514" w:rsidP="001F6434">
            <w:pPr>
              <w:spacing w:after="0" w:line="240" w:lineRule="auto"/>
              <w:ind w:right="-1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2. Проверочный.</w:t>
            </w:r>
          </w:p>
          <w:p w:rsidR="00493514" w:rsidRPr="00D856A6" w:rsidRDefault="00493514" w:rsidP="001F6434">
            <w:pPr>
              <w:spacing w:after="0" w:line="240" w:lineRule="auto"/>
              <w:ind w:right="-152"/>
              <w:contextualSpacing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856A6">
              <w:rPr>
                <w:rFonts w:ascii="Times New Roman" w:hAnsi="Times New Roman"/>
                <w:sz w:val="24"/>
                <w:szCs w:val="24"/>
              </w:rPr>
              <w:t xml:space="preserve"> Установление готовности обучаемых к восприятию и усвоению новых знаний, анализу получаемой и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н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формации.</w:t>
            </w:r>
          </w:p>
        </w:tc>
        <w:tc>
          <w:tcPr>
            <w:tcW w:w="2126" w:type="dxa"/>
          </w:tcPr>
          <w:p w:rsidR="00493514" w:rsidRPr="00D856A6" w:rsidRDefault="00493514" w:rsidP="00E7033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sz w:val="24"/>
                <w:szCs w:val="24"/>
              </w:rPr>
              <w:t>Групповая техн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о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логия.</w:t>
            </w:r>
          </w:p>
          <w:p w:rsidR="00493514" w:rsidRPr="00D856A6" w:rsidRDefault="00493514" w:rsidP="00E7033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sz w:val="24"/>
                <w:szCs w:val="24"/>
              </w:rPr>
              <w:t>Развивающего общения.</w:t>
            </w:r>
          </w:p>
        </w:tc>
        <w:tc>
          <w:tcPr>
            <w:tcW w:w="2268" w:type="dxa"/>
          </w:tcPr>
          <w:p w:rsidR="00493514" w:rsidRPr="00285902" w:rsidRDefault="00493514" w:rsidP="000742B8">
            <w:pPr>
              <w:pStyle w:val="c4"/>
              <w:spacing w:before="0" w:beforeAutospacing="0" w:after="0" w:afterAutospacing="0"/>
              <w:rPr>
                <w:rStyle w:val="c0"/>
              </w:rPr>
            </w:pPr>
            <w:r w:rsidRPr="00285902">
              <w:rPr>
                <w:rStyle w:val="c0"/>
              </w:rPr>
              <w:t>Готовность доб</w:t>
            </w:r>
            <w:r w:rsidRPr="00285902">
              <w:rPr>
                <w:rStyle w:val="c0"/>
              </w:rPr>
              <w:t>ы</w:t>
            </w:r>
            <w:r w:rsidRPr="00285902">
              <w:rPr>
                <w:rStyle w:val="c0"/>
              </w:rPr>
              <w:t>вать знания сам</w:t>
            </w:r>
            <w:r w:rsidRPr="00285902">
              <w:rPr>
                <w:rStyle w:val="c0"/>
              </w:rPr>
              <w:t>о</w:t>
            </w:r>
            <w:r w:rsidRPr="00285902">
              <w:rPr>
                <w:rStyle w:val="c0"/>
              </w:rPr>
              <w:t>стоятельно, умение ими пользоваться.</w:t>
            </w:r>
          </w:p>
        </w:tc>
      </w:tr>
      <w:tr w:rsidR="00493514" w:rsidRPr="00D856A6" w:rsidTr="007546B5">
        <w:trPr>
          <w:trHeight w:val="1687"/>
        </w:trPr>
        <w:tc>
          <w:tcPr>
            <w:tcW w:w="5529" w:type="dxa"/>
          </w:tcPr>
          <w:p w:rsidR="00493514" w:rsidRPr="00D856A6" w:rsidRDefault="00493514" w:rsidP="004620D5">
            <w:pPr>
              <w:spacing w:after="0" w:line="240" w:lineRule="auto"/>
              <w:ind w:right="-152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856A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3. Подготовительный.</w:t>
            </w:r>
          </w:p>
          <w:p w:rsidR="00493514" w:rsidRPr="00D856A6" w:rsidRDefault="00493514" w:rsidP="001F1137">
            <w:pPr>
              <w:spacing w:after="0" w:line="240" w:lineRule="auto"/>
              <w:ind w:right="-152"/>
              <w:contextualSpacing/>
              <w:rPr>
                <w:rFonts w:ascii="Times New Roman" w:hAnsi="Times New Roman"/>
              </w:rPr>
            </w:pPr>
            <w:r w:rsidRPr="00D856A6">
              <w:rPr>
                <w:rFonts w:ascii="Times New Roman" w:hAnsi="Times New Roman"/>
                <w:sz w:val="24"/>
                <w:szCs w:val="24"/>
              </w:rPr>
              <w:t>Мотивация и принятие детьми цели учебного зан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я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тия. Активация познавательной сферыобучаемых посредством постановки проблемы «для чего нужен расчет кордовой модели», сообщение темы и плана занятия.</w:t>
            </w:r>
          </w:p>
        </w:tc>
        <w:tc>
          <w:tcPr>
            <w:tcW w:w="2126" w:type="dxa"/>
          </w:tcPr>
          <w:p w:rsidR="00493514" w:rsidRPr="00D856A6" w:rsidRDefault="00493514" w:rsidP="001F6434">
            <w:pPr>
              <w:spacing w:after="0" w:line="240" w:lineRule="auto"/>
              <w:ind w:left="6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sz w:val="24"/>
                <w:szCs w:val="24"/>
              </w:rPr>
              <w:t>Групповая те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х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нология.</w:t>
            </w:r>
          </w:p>
          <w:p w:rsidR="00493514" w:rsidRPr="00D856A6" w:rsidRDefault="00493514" w:rsidP="001F6434">
            <w:pPr>
              <w:spacing w:after="0" w:line="240" w:lineRule="auto"/>
              <w:ind w:left="69"/>
              <w:contextualSpacing/>
              <w:jc w:val="center"/>
              <w:rPr>
                <w:rFonts w:ascii="Times New Roman" w:hAnsi="Times New Roman"/>
              </w:rPr>
            </w:pPr>
            <w:r w:rsidRPr="00D856A6">
              <w:rPr>
                <w:rFonts w:ascii="Times New Roman" w:hAnsi="Times New Roman"/>
                <w:sz w:val="24"/>
                <w:szCs w:val="24"/>
              </w:rPr>
              <w:t>Технология об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у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чения в сотру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д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ничестве.</w:t>
            </w:r>
          </w:p>
        </w:tc>
        <w:tc>
          <w:tcPr>
            <w:tcW w:w="2268" w:type="dxa"/>
          </w:tcPr>
          <w:p w:rsidR="00493514" w:rsidRPr="00285902" w:rsidRDefault="00493514" w:rsidP="00516884">
            <w:pPr>
              <w:pStyle w:val="c4"/>
              <w:spacing w:before="0" w:beforeAutospacing="0" w:after="0" w:afterAutospacing="0"/>
              <w:rPr>
                <w:rStyle w:val="c0"/>
                <w:i/>
              </w:rPr>
            </w:pPr>
            <w:r w:rsidRPr="00285902">
              <w:rPr>
                <w:rStyle w:val="c0"/>
                <w:i/>
              </w:rPr>
              <w:t>Учебно-познавательные компетенции.</w:t>
            </w:r>
          </w:p>
          <w:p w:rsidR="00493514" w:rsidRPr="00285902" w:rsidRDefault="00493514" w:rsidP="00516884">
            <w:pPr>
              <w:pStyle w:val="c4"/>
              <w:spacing w:before="0" w:beforeAutospacing="0" w:after="0" w:afterAutospacing="0"/>
              <w:rPr>
                <w:rStyle w:val="c0"/>
              </w:rPr>
            </w:pPr>
            <w:r w:rsidRPr="00285902">
              <w:rPr>
                <w:rStyle w:val="c0"/>
              </w:rPr>
              <w:t>Формирование ц</w:t>
            </w:r>
            <w:r w:rsidRPr="00285902">
              <w:rPr>
                <w:rStyle w:val="c0"/>
              </w:rPr>
              <w:t>е</w:t>
            </w:r>
            <w:r w:rsidRPr="00285902">
              <w:rPr>
                <w:rStyle w:val="c0"/>
              </w:rPr>
              <w:t>леполагания в пр</w:t>
            </w:r>
            <w:r w:rsidRPr="00285902">
              <w:rPr>
                <w:rStyle w:val="c0"/>
              </w:rPr>
              <w:t>о</w:t>
            </w:r>
            <w:r w:rsidRPr="00285902">
              <w:rPr>
                <w:rStyle w:val="c0"/>
              </w:rPr>
              <w:t>цессе обучения, п</w:t>
            </w:r>
            <w:r w:rsidRPr="00285902">
              <w:rPr>
                <w:rStyle w:val="c0"/>
              </w:rPr>
              <w:t>о</w:t>
            </w:r>
            <w:r w:rsidRPr="00285902">
              <w:rPr>
                <w:rStyle w:val="c0"/>
              </w:rPr>
              <w:t>становка вопросов и поиск решений.</w:t>
            </w:r>
          </w:p>
          <w:p w:rsidR="00493514" w:rsidRPr="00285902" w:rsidRDefault="00493514" w:rsidP="00516884">
            <w:pPr>
              <w:pStyle w:val="c4"/>
              <w:spacing w:before="0" w:beforeAutospacing="0" w:after="0" w:afterAutospacing="0"/>
              <w:rPr>
                <w:rStyle w:val="c0"/>
                <w:i/>
              </w:rPr>
            </w:pPr>
            <w:r w:rsidRPr="00285902">
              <w:rPr>
                <w:rStyle w:val="c0"/>
                <w:i/>
              </w:rPr>
              <w:t>Коммуникативная компетенция</w:t>
            </w:r>
          </w:p>
          <w:p w:rsidR="00493514" w:rsidRPr="00285902" w:rsidRDefault="00493514" w:rsidP="00516884">
            <w:pPr>
              <w:pStyle w:val="c4"/>
              <w:spacing w:before="0" w:beforeAutospacing="0" w:after="0" w:afterAutospacing="0"/>
              <w:rPr>
                <w:rStyle w:val="c0"/>
              </w:rPr>
            </w:pPr>
            <w:r w:rsidRPr="00285902">
              <w:rPr>
                <w:rStyle w:val="c0"/>
              </w:rPr>
              <w:t>Позиционирование себя в учебном коллективе, гото</w:t>
            </w:r>
            <w:r w:rsidRPr="00285902">
              <w:rPr>
                <w:rStyle w:val="c0"/>
              </w:rPr>
              <w:t>в</w:t>
            </w:r>
            <w:r w:rsidRPr="00285902">
              <w:rPr>
                <w:rStyle w:val="c0"/>
              </w:rPr>
              <w:t>ность к сотрудн</w:t>
            </w:r>
            <w:r w:rsidRPr="00285902">
              <w:rPr>
                <w:rStyle w:val="c0"/>
              </w:rPr>
              <w:t>и</w:t>
            </w:r>
            <w:r w:rsidRPr="00285902">
              <w:rPr>
                <w:rStyle w:val="c0"/>
              </w:rPr>
              <w:t>честву.</w:t>
            </w:r>
          </w:p>
        </w:tc>
      </w:tr>
      <w:tr w:rsidR="00493514" w:rsidRPr="00D856A6" w:rsidTr="007546B5">
        <w:trPr>
          <w:trHeight w:val="2120"/>
        </w:trPr>
        <w:tc>
          <w:tcPr>
            <w:tcW w:w="5529" w:type="dxa"/>
          </w:tcPr>
          <w:p w:rsidR="00493514" w:rsidRPr="00D856A6" w:rsidRDefault="00493514" w:rsidP="002510E1">
            <w:pPr>
              <w:spacing w:after="0" w:line="240" w:lineRule="auto"/>
              <w:ind w:right="176"/>
              <w:rPr>
                <w:sz w:val="24"/>
                <w:szCs w:val="24"/>
                <w:shd w:val="clear" w:color="auto" w:fill="FFFFFF"/>
              </w:rPr>
            </w:pPr>
            <w:r w:rsidRPr="00D856A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4.Основной.</w:t>
            </w:r>
          </w:p>
          <w:p w:rsidR="00493514" w:rsidRPr="00D856A6" w:rsidRDefault="00493514" w:rsidP="006F2A27">
            <w:pPr>
              <w:spacing w:after="0" w:line="240" w:lineRule="auto"/>
              <w:ind w:right="176"/>
              <w:contextualSpacing/>
              <w:rPr>
                <w:rFonts w:ascii="Times New Roman" w:hAnsi="Times New Roman"/>
                <w:b/>
                <w:u w:val="single"/>
              </w:rPr>
            </w:pPr>
            <w:r w:rsidRPr="00D856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Обеспечение восприятия, осмысления и первич</w:t>
            </w:r>
            <w:r w:rsidRPr="00D856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softHyphen/>
              <w:t>ного запоминания учебного материала. Ставлю вопросы, которые способствуют активизации п</w:t>
            </w:r>
            <w:r w:rsidRPr="00D856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D856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знавательной деятельности детей. Устанавливаю   правильность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856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856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осознанность   усвоения   нового   учебного   материала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856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выявление неверных пре</w:t>
            </w:r>
            <w:r w:rsidRPr="00D856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</w:t>
            </w:r>
            <w:r w:rsidRPr="00D856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ставлений,  их  коррекция.</w:t>
            </w:r>
          </w:p>
        </w:tc>
        <w:tc>
          <w:tcPr>
            <w:tcW w:w="2126" w:type="dxa"/>
          </w:tcPr>
          <w:p w:rsidR="00493514" w:rsidRPr="00D856A6" w:rsidRDefault="00493514" w:rsidP="008601E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sz w:val="24"/>
                <w:szCs w:val="24"/>
              </w:rPr>
              <w:t>Технология пр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о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блемного обуч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е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ния.</w:t>
            </w:r>
          </w:p>
          <w:p w:rsidR="00493514" w:rsidRPr="00D856A6" w:rsidRDefault="00493514" w:rsidP="008601E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sz w:val="24"/>
                <w:szCs w:val="24"/>
              </w:rPr>
              <w:t>Информационная технология.</w:t>
            </w:r>
          </w:p>
          <w:p w:rsidR="00493514" w:rsidRPr="00D856A6" w:rsidRDefault="00493514" w:rsidP="008601E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sz w:val="24"/>
                <w:szCs w:val="24"/>
              </w:rPr>
              <w:t>Технология ра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з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вивающего общ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е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ния.</w:t>
            </w:r>
          </w:p>
          <w:p w:rsidR="00493514" w:rsidRPr="00D856A6" w:rsidRDefault="00493514" w:rsidP="007546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sz w:val="24"/>
                <w:szCs w:val="24"/>
              </w:rPr>
              <w:t>Здоровье-сберегающая те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х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нология.</w:t>
            </w:r>
          </w:p>
        </w:tc>
        <w:tc>
          <w:tcPr>
            <w:tcW w:w="2268" w:type="dxa"/>
          </w:tcPr>
          <w:p w:rsidR="00493514" w:rsidRPr="00285902" w:rsidRDefault="00493514" w:rsidP="002624D3">
            <w:pPr>
              <w:pStyle w:val="c4"/>
              <w:spacing w:before="0" w:beforeAutospacing="0" w:after="0" w:afterAutospacing="0"/>
              <w:rPr>
                <w:rStyle w:val="c0"/>
              </w:rPr>
            </w:pPr>
            <w:r w:rsidRPr="00285902">
              <w:rPr>
                <w:rStyle w:val="c0"/>
                <w:i/>
              </w:rPr>
              <w:t>Коммуникативная компетенция.</w:t>
            </w:r>
          </w:p>
          <w:p w:rsidR="00493514" w:rsidRPr="00285902" w:rsidRDefault="00493514" w:rsidP="002624D3">
            <w:pPr>
              <w:pStyle w:val="c4"/>
              <w:spacing w:before="0" w:beforeAutospacing="0" w:after="0" w:afterAutospacing="0"/>
              <w:rPr>
                <w:rStyle w:val="c0"/>
              </w:rPr>
            </w:pPr>
            <w:r w:rsidRPr="00285902">
              <w:rPr>
                <w:rStyle w:val="c0"/>
              </w:rPr>
              <w:t>Укрепление нав</w:t>
            </w:r>
            <w:r w:rsidRPr="00285902">
              <w:rPr>
                <w:rStyle w:val="c0"/>
              </w:rPr>
              <w:t>ы</w:t>
            </w:r>
            <w:r w:rsidRPr="00285902">
              <w:rPr>
                <w:rStyle w:val="c0"/>
              </w:rPr>
              <w:t>ков взаимодействия в коллективе.</w:t>
            </w:r>
          </w:p>
          <w:p w:rsidR="00493514" w:rsidRPr="00285902" w:rsidRDefault="00493514" w:rsidP="007546B5">
            <w:pPr>
              <w:pStyle w:val="c4"/>
              <w:spacing w:before="0" w:beforeAutospacing="0" w:after="0" w:afterAutospacing="0"/>
              <w:rPr>
                <w:rStyle w:val="c0"/>
              </w:rPr>
            </w:pPr>
            <w:r w:rsidRPr="00285902">
              <w:rPr>
                <w:rStyle w:val="c0"/>
                <w:i/>
              </w:rPr>
              <w:t xml:space="preserve">Общекультурная компетенция. </w:t>
            </w:r>
            <w:r w:rsidRPr="00285902">
              <w:rPr>
                <w:rStyle w:val="c0"/>
              </w:rPr>
              <w:t>Ра</w:t>
            </w:r>
            <w:r w:rsidRPr="00285902">
              <w:rPr>
                <w:rStyle w:val="c0"/>
              </w:rPr>
              <w:t>с</w:t>
            </w:r>
            <w:r w:rsidRPr="00285902">
              <w:rPr>
                <w:rStyle w:val="c0"/>
              </w:rPr>
              <w:t>ширение знаний об авиа</w:t>
            </w:r>
            <w:r>
              <w:rPr>
                <w:rStyle w:val="c0"/>
              </w:rPr>
              <w:t xml:space="preserve">ционном </w:t>
            </w:r>
            <w:r w:rsidRPr="00285902">
              <w:rPr>
                <w:rStyle w:val="c0"/>
              </w:rPr>
              <w:t>ко</w:t>
            </w:r>
            <w:r w:rsidRPr="00285902">
              <w:rPr>
                <w:rStyle w:val="c0"/>
              </w:rPr>
              <w:t>н</w:t>
            </w:r>
            <w:r w:rsidRPr="00285902">
              <w:rPr>
                <w:rStyle w:val="c0"/>
              </w:rPr>
              <w:t>структорском н</w:t>
            </w:r>
            <w:r w:rsidRPr="00285902">
              <w:rPr>
                <w:rStyle w:val="c0"/>
              </w:rPr>
              <w:t>а</w:t>
            </w:r>
            <w:r w:rsidRPr="00285902">
              <w:rPr>
                <w:rStyle w:val="c0"/>
              </w:rPr>
              <w:t>следии Родины.</w:t>
            </w:r>
          </w:p>
          <w:p w:rsidR="00493514" w:rsidRPr="00285902" w:rsidRDefault="00493514" w:rsidP="002624D3">
            <w:pPr>
              <w:pStyle w:val="c4"/>
              <w:spacing w:before="0" w:beforeAutospacing="0" w:after="0" w:afterAutospacing="0"/>
            </w:pPr>
            <w:r w:rsidRPr="00285902">
              <w:tab/>
            </w:r>
          </w:p>
        </w:tc>
      </w:tr>
      <w:tr w:rsidR="00493514" w:rsidRPr="00D856A6" w:rsidTr="007546B5">
        <w:trPr>
          <w:trHeight w:val="2120"/>
        </w:trPr>
        <w:tc>
          <w:tcPr>
            <w:tcW w:w="5529" w:type="dxa"/>
          </w:tcPr>
          <w:p w:rsidR="00493514" w:rsidRPr="00D856A6" w:rsidRDefault="00493514" w:rsidP="002510E1">
            <w:pPr>
              <w:pStyle w:val="ListParagraph"/>
              <w:spacing w:after="0" w:line="240" w:lineRule="auto"/>
              <w:ind w:left="420" w:right="176" w:hanging="420"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5. Контрольный. </w:t>
            </w:r>
          </w:p>
          <w:p w:rsidR="00493514" w:rsidRPr="00D856A6" w:rsidRDefault="00493514" w:rsidP="002624D3">
            <w:pPr>
              <w:spacing w:after="0" w:line="240" w:lineRule="auto"/>
              <w:ind w:right="1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Использую различные тесты, веду устный опрос.</w:t>
            </w:r>
          </w:p>
        </w:tc>
        <w:tc>
          <w:tcPr>
            <w:tcW w:w="2126" w:type="dxa"/>
          </w:tcPr>
          <w:p w:rsidR="00493514" w:rsidRPr="00D856A6" w:rsidRDefault="00493514" w:rsidP="007546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sz w:val="24"/>
                <w:szCs w:val="24"/>
              </w:rPr>
              <w:t>Личностно – ор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и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ентированная технология.</w:t>
            </w:r>
          </w:p>
        </w:tc>
        <w:tc>
          <w:tcPr>
            <w:tcW w:w="2268" w:type="dxa"/>
          </w:tcPr>
          <w:p w:rsidR="00493514" w:rsidRPr="00285902" w:rsidRDefault="00493514" w:rsidP="002624D3">
            <w:pPr>
              <w:pStyle w:val="c4"/>
              <w:spacing w:before="0" w:beforeAutospacing="0" w:after="0" w:afterAutospacing="0"/>
              <w:rPr>
                <w:rStyle w:val="c0"/>
              </w:rPr>
            </w:pPr>
            <w:r w:rsidRPr="00285902">
              <w:rPr>
                <w:rStyle w:val="c0"/>
                <w:i/>
              </w:rPr>
              <w:t>Личностные ко</w:t>
            </w:r>
            <w:r w:rsidRPr="00285902">
              <w:rPr>
                <w:rStyle w:val="c0"/>
                <w:i/>
              </w:rPr>
              <w:t>м</w:t>
            </w:r>
            <w:r w:rsidRPr="00285902">
              <w:rPr>
                <w:rStyle w:val="c0"/>
                <w:i/>
              </w:rPr>
              <w:t>петенции.</w:t>
            </w:r>
          </w:p>
          <w:p w:rsidR="00493514" w:rsidRPr="00285902" w:rsidRDefault="00493514" w:rsidP="002624D3">
            <w:pPr>
              <w:pStyle w:val="c4"/>
              <w:spacing w:before="0" w:beforeAutospacing="0" w:after="0" w:afterAutospacing="0"/>
              <w:rPr>
                <w:rStyle w:val="c0"/>
              </w:rPr>
            </w:pPr>
            <w:r w:rsidRPr="00285902">
              <w:rPr>
                <w:rStyle w:val="c0"/>
              </w:rPr>
              <w:t>Овладение спос</w:t>
            </w:r>
            <w:r w:rsidRPr="00285902">
              <w:rPr>
                <w:rStyle w:val="c0"/>
              </w:rPr>
              <w:t>о</w:t>
            </w:r>
            <w:r w:rsidRPr="00285902">
              <w:rPr>
                <w:rStyle w:val="c0"/>
              </w:rPr>
              <w:t>бами действий для достижения цели.</w:t>
            </w:r>
          </w:p>
        </w:tc>
      </w:tr>
      <w:tr w:rsidR="00493514" w:rsidRPr="00D856A6" w:rsidTr="007546B5">
        <w:trPr>
          <w:trHeight w:val="2120"/>
        </w:trPr>
        <w:tc>
          <w:tcPr>
            <w:tcW w:w="5529" w:type="dxa"/>
          </w:tcPr>
          <w:p w:rsidR="00493514" w:rsidRPr="00D856A6" w:rsidRDefault="00493514" w:rsidP="00E10780">
            <w:pPr>
              <w:spacing w:after="0"/>
              <w:ind w:right="1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6.Итоговый.</w:t>
            </w:r>
          </w:p>
          <w:p w:rsidR="00493514" w:rsidRPr="00D856A6" w:rsidRDefault="00493514" w:rsidP="00E10780">
            <w:pPr>
              <w:spacing w:after="0"/>
              <w:ind w:right="1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sz w:val="24"/>
                <w:szCs w:val="24"/>
              </w:rPr>
              <w:t>Даю анализ и оценку успешности достижения цели и намечаю перспективу последующей раб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о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 xml:space="preserve">ты. Даю ответ на вопросы: </w:t>
            </w:r>
          </w:p>
          <w:p w:rsidR="00493514" w:rsidRPr="00D856A6" w:rsidRDefault="00493514" w:rsidP="00E10780">
            <w:pPr>
              <w:spacing w:after="0" w:line="240" w:lineRule="auto"/>
              <w:ind w:right="1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sz w:val="24"/>
                <w:szCs w:val="24"/>
              </w:rPr>
              <w:t>- как работали дети на занятии;</w:t>
            </w:r>
          </w:p>
          <w:p w:rsidR="00493514" w:rsidRPr="00D856A6" w:rsidRDefault="00493514" w:rsidP="00E10780">
            <w:pPr>
              <w:spacing w:after="0" w:line="240" w:lineRule="auto"/>
              <w:ind w:right="1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sz w:val="24"/>
                <w:szCs w:val="24"/>
              </w:rPr>
              <w:t>- что нового узнали;</w:t>
            </w:r>
          </w:p>
          <w:p w:rsidR="00493514" w:rsidRPr="00D856A6" w:rsidRDefault="00493514" w:rsidP="00E10780">
            <w:pPr>
              <w:spacing w:after="0" w:line="240" w:lineRule="auto"/>
              <w:ind w:right="1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sz w:val="24"/>
                <w:szCs w:val="24"/>
              </w:rPr>
              <w:t>- какими умениями и навыками овладели.</w:t>
            </w:r>
          </w:p>
          <w:p w:rsidR="00493514" w:rsidRPr="00D856A6" w:rsidRDefault="00493514" w:rsidP="00E10780">
            <w:pPr>
              <w:spacing w:after="0" w:line="240" w:lineRule="auto"/>
              <w:ind w:right="176"/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493514" w:rsidRPr="00D856A6" w:rsidRDefault="00493514" w:rsidP="007546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sz w:val="24"/>
                <w:szCs w:val="24"/>
              </w:rPr>
              <w:t>Личностно – ор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и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ентированная технология.</w:t>
            </w:r>
          </w:p>
        </w:tc>
        <w:tc>
          <w:tcPr>
            <w:tcW w:w="2268" w:type="dxa"/>
          </w:tcPr>
          <w:p w:rsidR="00493514" w:rsidRPr="00285902" w:rsidRDefault="00493514" w:rsidP="002624D3">
            <w:pPr>
              <w:pStyle w:val="c4"/>
              <w:spacing w:before="0" w:beforeAutospacing="0" w:after="0" w:afterAutospacing="0"/>
              <w:rPr>
                <w:rStyle w:val="c0"/>
              </w:rPr>
            </w:pPr>
            <w:r w:rsidRPr="00285902">
              <w:rPr>
                <w:rStyle w:val="c0"/>
                <w:i/>
              </w:rPr>
              <w:t>Личностные ко</w:t>
            </w:r>
            <w:r w:rsidRPr="00285902">
              <w:rPr>
                <w:rStyle w:val="c0"/>
                <w:i/>
              </w:rPr>
              <w:t>м</w:t>
            </w:r>
            <w:r w:rsidRPr="00285902">
              <w:rPr>
                <w:rStyle w:val="c0"/>
                <w:i/>
              </w:rPr>
              <w:t>петенции.</w:t>
            </w:r>
          </w:p>
          <w:p w:rsidR="00493514" w:rsidRPr="008601EF" w:rsidRDefault="00493514" w:rsidP="002624D3">
            <w:pPr>
              <w:pStyle w:val="c4"/>
              <w:spacing w:before="0" w:beforeAutospacing="0" w:after="0" w:afterAutospacing="0"/>
              <w:rPr>
                <w:rStyle w:val="c0"/>
              </w:rPr>
            </w:pPr>
            <w:r w:rsidRPr="00285902">
              <w:rPr>
                <w:rStyle w:val="c0"/>
              </w:rPr>
              <w:t>Формирование технической кул</w:t>
            </w:r>
            <w:r w:rsidRPr="00285902">
              <w:rPr>
                <w:rStyle w:val="c0"/>
              </w:rPr>
              <w:t>ь</w:t>
            </w:r>
            <w:r w:rsidRPr="00285902">
              <w:rPr>
                <w:rStyle w:val="c0"/>
              </w:rPr>
              <w:t>туры, азов творч</w:t>
            </w:r>
            <w:r w:rsidRPr="00285902">
              <w:rPr>
                <w:rStyle w:val="c0"/>
              </w:rPr>
              <w:t>е</w:t>
            </w:r>
            <w:r w:rsidRPr="00285902">
              <w:rPr>
                <w:rStyle w:val="c0"/>
              </w:rPr>
              <w:t>ского мышления</w:t>
            </w:r>
            <w:r w:rsidRPr="008601EF">
              <w:rPr>
                <w:rStyle w:val="c0"/>
                <w:color w:val="FF0000"/>
              </w:rPr>
              <w:t>.</w:t>
            </w:r>
          </w:p>
        </w:tc>
      </w:tr>
      <w:tr w:rsidR="00493514" w:rsidRPr="00D856A6" w:rsidTr="007546B5">
        <w:trPr>
          <w:trHeight w:val="1681"/>
        </w:trPr>
        <w:tc>
          <w:tcPr>
            <w:tcW w:w="5529" w:type="dxa"/>
          </w:tcPr>
          <w:p w:rsidR="00493514" w:rsidRPr="00D856A6" w:rsidRDefault="00493514" w:rsidP="00DD1F9B">
            <w:pPr>
              <w:spacing w:after="0"/>
              <w:ind w:right="1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7. Рефлексивный.</w:t>
            </w:r>
          </w:p>
          <w:p w:rsidR="00493514" w:rsidRPr="00D856A6" w:rsidRDefault="00493514" w:rsidP="00DD1F9B">
            <w:pPr>
              <w:spacing w:after="0"/>
              <w:ind w:right="1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sz w:val="24"/>
                <w:szCs w:val="24"/>
              </w:rPr>
              <w:t>Мобилизация детей на самооценку.</w:t>
            </w:r>
          </w:p>
          <w:p w:rsidR="00493514" w:rsidRPr="00D856A6" w:rsidRDefault="00493514" w:rsidP="00DD1F9B">
            <w:pPr>
              <w:spacing w:after="0"/>
              <w:ind w:right="1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sz w:val="24"/>
                <w:szCs w:val="24"/>
              </w:rPr>
              <w:t>Оцениваю работоспособность, психологическое состояние, результативность работы, содержание и полезность учебной работы.</w:t>
            </w:r>
          </w:p>
          <w:p w:rsidR="00493514" w:rsidRPr="00D856A6" w:rsidRDefault="00493514" w:rsidP="00DD1F9B">
            <w:pPr>
              <w:spacing w:after="0"/>
              <w:ind w:right="17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93514" w:rsidRPr="00D856A6" w:rsidRDefault="00493514" w:rsidP="000742B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sz w:val="24"/>
                <w:szCs w:val="24"/>
              </w:rPr>
              <w:t>Личностно – ор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и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ентированная технология.</w:t>
            </w:r>
          </w:p>
        </w:tc>
        <w:tc>
          <w:tcPr>
            <w:tcW w:w="2268" w:type="dxa"/>
          </w:tcPr>
          <w:p w:rsidR="00493514" w:rsidRDefault="00493514" w:rsidP="002624D3">
            <w:pPr>
              <w:pStyle w:val="c4"/>
              <w:spacing w:before="0" w:beforeAutospacing="0" w:after="0" w:afterAutospacing="0"/>
              <w:rPr>
                <w:rStyle w:val="c0"/>
                <w:i/>
              </w:rPr>
            </w:pPr>
            <w:r>
              <w:rPr>
                <w:rStyle w:val="c0"/>
                <w:i/>
              </w:rPr>
              <w:t>Рефлексия.</w:t>
            </w:r>
          </w:p>
          <w:p w:rsidR="00493514" w:rsidRDefault="00493514" w:rsidP="002624D3">
            <w:pPr>
              <w:pStyle w:val="c4"/>
              <w:spacing w:before="0" w:beforeAutospacing="0" w:after="0" w:afterAutospacing="0"/>
              <w:rPr>
                <w:rStyle w:val="c0"/>
              </w:rPr>
            </w:pPr>
            <w:r>
              <w:rPr>
                <w:rStyle w:val="c0"/>
                <w:i/>
              </w:rPr>
              <w:t>Учебно-познавательная компетенция.</w:t>
            </w:r>
          </w:p>
          <w:p w:rsidR="00493514" w:rsidRPr="004404D8" w:rsidRDefault="00493514" w:rsidP="002624D3">
            <w:pPr>
              <w:pStyle w:val="c4"/>
              <w:spacing w:before="0" w:beforeAutospacing="0" w:after="0" w:afterAutospacing="0"/>
              <w:rPr>
                <w:rStyle w:val="c0"/>
              </w:rPr>
            </w:pPr>
            <w:r>
              <w:rPr>
                <w:rStyle w:val="c0"/>
              </w:rPr>
              <w:t>Самостоятельный поиск дополн</w:t>
            </w:r>
            <w:r>
              <w:rPr>
                <w:rStyle w:val="c0"/>
              </w:rPr>
              <w:t>и</w:t>
            </w:r>
            <w:r>
              <w:rPr>
                <w:rStyle w:val="c0"/>
              </w:rPr>
              <w:t>тельных знаний.</w:t>
            </w:r>
          </w:p>
        </w:tc>
      </w:tr>
      <w:tr w:rsidR="00493514" w:rsidRPr="00D856A6" w:rsidTr="007546B5">
        <w:trPr>
          <w:trHeight w:val="2120"/>
        </w:trPr>
        <w:tc>
          <w:tcPr>
            <w:tcW w:w="5529" w:type="dxa"/>
          </w:tcPr>
          <w:p w:rsidR="00493514" w:rsidRPr="00D856A6" w:rsidRDefault="00493514" w:rsidP="00DD1F9B">
            <w:pPr>
              <w:spacing w:after="0"/>
              <w:ind w:right="176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D856A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8. Информационный.</w:t>
            </w:r>
          </w:p>
          <w:p w:rsidR="00493514" w:rsidRPr="00D856A6" w:rsidRDefault="00493514" w:rsidP="007546B5">
            <w:pPr>
              <w:spacing w:after="0"/>
              <w:ind w:right="176"/>
              <w:contextualSpacing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856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Информация о домашнем задании (если необх</w:t>
            </w:r>
            <w:r w:rsidRPr="00D856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D856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димо), инструктаж по его выполнению, опред</w:t>
            </w:r>
            <w:r w:rsidRPr="00D856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Pr="00D856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ление направленности следующего занятия. Что необходимо к нему подготовить.</w:t>
            </w:r>
          </w:p>
        </w:tc>
        <w:tc>
          <w:tcPr>
            <w:tcW w:w="2126" w:type="dxa"/>
          </w:tcPr>
          <w:p w:rsidR="00493514" w:rsidRPr="00D856A6" w:rsidRDefault="00493514" w:rsidP="007546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6A6">
              <w:rPr>
                <w:rFonts w:ascii="Times New Roman" w:hAnsi="Times New Roman"/>
                <w:sz w:val="24"/>
                <w:szCs w:val="24"/>
              </w:rPr>
              <w:t>Технология с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о</w:t>
            </w:r>
            <w:r w:rsidRPr="00D856A6">
              <w:rPr>
                <w:rFonts w:ascii="Times New Roman" w:hAnsi="Times New Roman"/>
                <w:sz w:val="24"/>
                <w:szCs w:val="24"/>
              </w:rPr>
              <w:t>трудничества.</w:t>
            </w:r>
          </w:p>
        </w:tc>
        <w:tc>
          <w:tcPr>
            <w:tcW w:w="2268" w:type="dxa"/>
          </w:tcPr>
          <w:p w:rsidR="00493514" w:rsidRPr="00285902" w:rsidRDefault="00493514" w:rsidP="002624D3">
            <w:pPr>
              <w:pStyle w:val="c4"/>
              <w:spacing w:before="0" w:beforeAutospacing="0" w:after="0" w:afterAutospacing="0"/>
              <w:rPr>
                <w:rStyle w:val="c0"/>
              </w:rPr>
            </w:pPr>
            <w:r w:rsidRPr="00285902">
              <w:rPr>
                <w:rStyle w:val="c0"/>
                <w:i/>
              </w:rPr>
              <w:t>Социально-трудовая.</w:t>
            </w:r>
          </w:p>
          <w:p w:rsidR="00493514" w:rsidRPr="00285902" w:rsidRDefault="00493514" w:rsidP="000742B8">
            <w:pPr>
              <w:pStyle w:val="c4"/>
              <w:spacing w:before="0" w:beforeAutospacing="0" w:after="0" w:afterAutospacing="0"/>
              <w:rPr>
                <w:rStyle w:val="c0"/>
              </w:rPr>
            </w:pPr>
            <w:r w:rsidRPr="00285902">
              <w:rPr>
                <w:rStyle w:val="c0"/>
              </w:rPr>
              <w:t>Формирование о</w:t>
            </w:r>
            <w:r w:rsidRPr="00285902">
              <w:rPr>
                <w:rStyle w:val="c0"/>
              </w:rPr>
              <w:t>т</w:t>
            </w:r>
            <w:r w:rsidRPr="00285902">
              <w:rPr>
                <w:rStyle w:val="c0"/>
              </w:rPr>
              <w:t>ветственного по</w:t>
            </w:r>
            <w:r w:rsidRPr="00285902">
              <w:rPr>
                <w:rStyle w:val="c0"/>
              </w:rPr>
              <w:t>д</w:t>
            </w:r>
            <w:r w:rsidRPr="00285902">
              <w:rPr>
                <w:rStyle w:val="c0"/>
              </w:rPr>
              <w:t>хода личной подг</w:t>
            </w:r>
            <w:r w:rsidRPr="00285902">
              <w:rPr>
                <w:rStyle w:val="c0"/>
              </w:rPr>
              <w:t>о</w:t>
            </w:r>
            <w:r w:rsidRPr="00285902">
              <w:rPr>
                <w:rStyle w:val="c0"/>
              </w:rPr>
              <w:t>товки к занятиям. Обязательности и пунктуальности.</w:t>
            </w:r>
          </w:p>
        </w:tc>
      </w:tr>
    </w:tbl>
    <w:p w:rsidR="00493514" w:rsidRDefault="00493514" w:rsidP="00626449">
      <w:pPr>
        <w:pStyle w:val="BodyText"/>
        <w:ind w:left="60" w:right="-1"/>
        <w:jc w:val="both"/>
        <w:rPr>
          <w:szCs w:val="28"/>
        </w:rPr>
      </w:pPr>
    </w:p>
    <w:p w:rsidR="00493514" w:rsidRPr="004A1CC7" w:rsidRDefault="00493514" w:rsidP="00A823AA">
      <w:pPr>
        <w:pStyle w:val="BodyText"/>
        <w:ind w:left="60"/>
        <w:rPr>
          <w:b/>
          <w:szCs w:val="28"/>
        </w:rPr>
      </w:pPr>
      <w:r w:rsidRPr="004A1CC7">
        <w:rPr>
          <w:b/>
          <w:szCs w:val="28"/>
        </w:rPr>
        <w:t>План занятия</w:t>
      </w:r>
    </w:p>
    <w:p w:rsidR="00493514" w:rsidRDefault="00493514" w:rsidP="00626449">
      <w:pPr>
        <w:pStyle w:val="BodyText"/>
        <w:ind w:left="60" w:right="-1"/>
        <w:jc w:val="both"/>
        <w:rPr>
          <w:szCs w:val="28"/>
        </w:rPr>
      </w:pPr>
    </w:p>
    <w:tbl>
      <w:tblPr>
        <w:tblW w:w="5171" w:type="pct"/>
        <w:tblInd w:w="-1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441"/>
        <w:gridCol w:w="2155"/>
        <w:gridCol w:w="1522"/>
        <w:gridCol w:w="2600"/>
        <w:gridCol w:w="2072"/>
        <w:gridCol w:w="1133"/>
      </w:tblGrid>
      <w:tr w:rsidR="00493514" w:rsidRPr="00D856A6" w:rsidTr="000C1BE3">
        <w:tc>
          <w:tcPr>
            <w:tcW w:w="22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6A6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108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6A6">
              <w:rPr>
                <w:rFonts w:ascii="Times New Roman" w:hAnsi="Times New Roman"/>
                <w:b/>
                <w:sz w:val="20"/>
                <w:szCs w:val="20"/>
              </w:rPr>
              <w:t>Этап занятия,</w:t>
            </w:r>
          </w:p>
          <w:p w:rsidR="00493514" w:rsidRPr="00D856A6" w:rsidRDefault="00493514" w:rsidP="002624D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6A6">
              <w:rPr>
                <w:rFonts w:ascii="Times New Roman" w:hAnsi="Times New Roman"/>
                <w:b/>
                <w:sz w:val="20"/>
                <w:szCs w:val="20"/>
              </w:rPr>
              <w:t>время</w:t>
            </w:r>
          </w:p>
        </w:tc>
        <w:tc>
          <w:tcPr>
            <w:tcW w:w="7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6A6">
              <w:rPr>
                <w:rFonts w:ascii="Times New Roman" w:hAnsi="Times New Roman"/>
                <w:b/>
                <w:sz w:val="20"/>
                <w:szCs w:val="20"/>
              </w:rPr>
              <w:t>Задачи этапа занятия</w:t>
            </w:r>
          </w:p>
        </w:tc>
        <w:tc>
          <w:tcPr>
            <w:tcW w:w="13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6A6">
              <w:rPr>
                <w:rFonts w:ascii="Times New Roman" w:hAnsi="Times New Roman"/>
                <w:b/>
                <w:sz w:val="20"/>
                <w:szCs w:val="20"/>
              </w:rPr>
              <w:t>Содержание этапа уче</w:t>
            </w:r>
            <w:r w:rsidRPr="00D856A6">
              <w:rPr>
                <w:rFonts w:ascii="Times New Roman" w:hAnsi="Times New Roman"/>
                <w:b/>
                <w:sz w:val="20"/>
                <w:szCs w:val="20"/>
              </w:rPr>
              <w:t>б</w:t>
            </w:r>
            <w:r w:rsidRPr="00D856A6">
              <w:rPr>
                <w:rFonts w:ascii="Times New Roman" w:hAnsi="Times New Roman"/>
                <w:b/>
                <w:sz w:val="20"/>
                <w:szCs w:val="20"/>
              </w:rPr>
              <w:t>ного занятия</w:t>
            </w:r>
          </w:p>
        </w:tc>
        <w:tc>
          <w:tcPr>
            <w:tcW w:w="10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6A6">
              <w:rPr>
                <w:rFonts w:ascii="Times New Roman" w:hAnsi="Times New Roman"/>
                <w:b/>
                <w:sz w:val="20"/>
                <w:szCs w:val="20"/>
              </w:rPr>
              <w:t>Показатели выпо</w:t>
            </w:r>
            <w:r w:rsidRPr="00D856A6">
              <w:rPr>
                <w:rFonts w:ascii="Times New Roman" w:hAnsi="Times New Roman"/>
                <w:b/>
                <w:sz w:val="20"/>
                <w:szCs w:val="20"/>
              </w:rPr>
              <w:t>л</w:t>
            </w:r>
            <w:r w:rsidRPr="00D856A6">
              <w:rPr>
                <w:rFonts w:ascii="Times New Roman" w:hAnsi="Times New Roman"/>
                <w:b/>
                <w:sz w:val="20"/>
                <w:szCs w:val="20"/>
              </w:rPr>
              <w:t>нения задач этапа</w:t>
            </w:r>
          </w:p>
        </w:tc>
        <w:tc>
          <w:tcPr>
            <w:tcW w:w="5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6A6">
              <w:rPr>
                <w:rFonts w:ascii="Times New Roman" w:hAnsi="Times New Roman"/>
                <w:b/>
                <w:sz w:val="20"/>
                <w:szCs w:val="20"/>
              </w:rPr>
              <w:t>Возмо</w:t>
            </w:r>
            <w:r w:rsidRPr="00D856A6">
              <w:rPr>
                <w:rFonts w:ascii="Times New Roman" w:hAnsi="Times New Roman"/>
                <w:b/>
                <w:sz w:val="20"/>
                <w:szCs w:val="20"/>
              </w:rPr>
              <w:t>ж</w:t>
            </w:r>
            <w:r w:rsidRPr="00D856A6">
              <w:rPr>
                <w:rFonts w:ascii="Times New Roman" w:hAnsi="Times New Roman"/>
                <w:b/>
                <w:sz w:val="20"/>
                <w:szCs w:val="20"/>
              </w:rPr>
              <w:t>ные м</w:t>
            </w:r>
            <w:r w:rsidRPr="00D856A6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D856A6">
              <w:rPr>
                <w:rFonts w:ascii="Times New Roman" w:hAnsi="Times New Roman"/>
                <w:b/>
                <w:sz w:val="20"/>
                <w:szCs w:val="20"/>
              </w:rPr>
              <w:t>тоды обучения</w:t>
            </w:r>
          </w:p>
        </w:tc>
      </w:tr>
      <w:tr w:rsidR="00493514" w:rsidRPr="00D856A6" w:rsidTr="000C1BE3">
        <w:tc>
          <w:tcPr>
            <w:tcW w:w="222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1.</w:t>
            </w:r>
          </w:p>
          <w:p w:rsidR="00493514" w:rsidRPr="00D856A6" w:rsidRDefault="00493514" w:rsidP="002624D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6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446B4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Организационный.</w:t>
            </w:r>
          </w:p>
          <w:p w:rsidR="00493514" w:rsidRPr="00D856A6" w:rsidRDefault="00493514" w:rsidP="002446B4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493514" w:rsidRPr="00D856A6" w:rsidRDefault="00493514" w:rsidP="00E419E0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Концентрация внимания,</w:t>
            </w:r>
          </w:p>
          <w:p w:rsidR="00493514" w:rsidRPr="00D856A6" w:rsidRDefault="00493514" w:rsidP="002624D3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стимулиров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а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ние интереса, активизация оценочных р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е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акций.</w:t>
            </w:r>
          </w:p>
        </w:tc>
        <w:tc>
          <w:tcPr>
            <w:tcW w:w="13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9B1904">
            <w:pPr>
              <w:spacing w:after="0" w:line="240" w:lineRule="auto"/>
              <w:contextualSpacing/>
              <w:rPr>
                <w:rFonts w:ascii="Times New Roman" w:hAnsi="Times New Roman"/>
                <w:iCs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Cs/>
                <w:sz w:val="20"/>
                <w:szCs w:val="20"/>
              </w:rPr>
              <w:t>Приветствую обучаемых, проверяю их по списку</w:t>
            </w:r>
            <w:r w:rsidRPr="00D856A6">
              <w:t xml:space="preserve">. </w:t>
            </w:r>
            <w:r w:rsidRPr="00D856A6">
              <w:rPr>
                <w:rFonts w:ascii="Times New Roman" w:hAnsi="Times New Roman"/>
                <w:iCs/>
                <w:sz w:val="20"/>
                <w:szCs w:val="20"/>
              </w:rPr>
              <w:t>Контролирую психо – эм</w:t>
            </w:r>
            <w:r w:rsidRPr="00D856A6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Pr="00D856A6">
              <w:rPr>
                <w:rFonts w:ascii="Times New Roman" w:hAnsi="Times New Roman"/>
                <w:iCs/>
                <w:sz w:val="20"/>
                <w:szCs w:val="20"/>
              </w:rPr>
              <w:t>циональный настрой, ра</w:t>
            </w:r>
            <w:r w:rsidRPr="00D856A6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Pr="00D856A6">
              <w:rPr>
                <w:rFonts w:ascii="Times New Roman" w:hAnsi="Times New Roman"/>
                <w:iCs/>
                <w:sz w:val="20"/>
                <w:szCs w:val="20"/>
              </w:rPr>
              <w:t>даю оценочные карточки для последующего анализа эмоционального комфорта проведенного занятия.</w:t>
            </w:r>
          </w:p>
          <w:p w:rsidR="00493514" w:rsidRPr="00D856A6" w:rsidRDefault="00493514" w:rsidP="002624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4A1CC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 Включенность и активность всех обучающихся, г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товность освоить новые зн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ния.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Психологический настрой на проду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тивную учебную деятельность и а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тивизация внимания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9B190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Разв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вающего общения.</w:t>
            </w:r>
          </w:p>
        </w:tc>
      </w:tr>
      <w:tr w:rsidR="00493514" w:rsidRPr="00D856A6" w:rsidTr="000C1BE3">
        <w:tc>
          <w:tcPr>
            <w:tcW w:w="22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08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A823AA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Проверочный.</w:t>
            </w:r>
          </w:p>
          <w:p w:rsidR="00493514" w:rsidRPr="00D856A6" w:rsidRDefault="00493514" w:rsidP="00E419E0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4A1CC7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Активизация личного опыта, стимуляция воображения.</w:t>
            </w:r>
          </w:p>
        </w:tc>
        <w:tc>
          <w:tcPr>
            <w:tcW w:w="13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Начинаю с постановки в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о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 xml:space="preserve">проса аудитории: </w:t>
            </w:r>
            <w:r w:rsidRPr="00D856A6">
              <w:rPr>
                <w:rFonts w:ascii="Times New Roman" w:hAnsi="Times New Roman"/>
                <w:b/>
                <w:sz w:val="20"/>
                <w:szCs w:val="20"/>
              </w:rPr>
              <w:t>«Что такое кордовый пил</w:t>
            </w:r>
            <w:r w:rsidRPr="00D856A6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D856A6">
              <w:rPr>
                <w:rFonts w:ascii="Times New Roman" w:hAnsi="Times New Roman"/>
                <w:b/>
                <w:sz w:val="20"/>
                <w:szCs w:val="20"/>
              </w:rPr>
              <w:t>тажный самолет?»</w:t>
            </w:r>
          </w:p>
          <w:p w:rsidR="00493514" w:rsidRPr="00D856A6" w:rsidRDefault="00493514" w:rsidP="002624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Выслушиваю мнения об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у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чаемых по данному вопр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о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су.</w:t>
            </w:r>
          </w:p>
        </w:tc>
        <w:tc>
          <w:tcPr>
            <w:tcW w:w="10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4A1CC7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Включенность об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у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чающихся в диалог. </w:t>
            </w:r>
          </w:p>
          <w:p w:rsidR="00493514" w:rsidRPr="00D856A6" w:rsidRDefault="00493514" w:rsidP="004A1CC7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Высокая коммуник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бельность, 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готовн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стьобучаемых к ан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лизу и синтезу и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н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формации.</w:t>
            </w:r>
          </w:p>
          <w:p w:rsidR="00493514" w:rsidRPr="00D856A6" w:rsidRDefault="00493514" w:rsidP="002624D3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5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951706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Пробле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м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ныйм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е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тод.</w:t>
            </w:r>
          </w:p>
          <w:p w:rsidR="00493514" w:rsidRPr="00D856A6" w:rsidRDefault="00493514" w:rsidP="009B190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  <w:tr w:rsidR="00493514" w:rsidRPr="00D856A6" w:rsidTr="000C1BE3">
        <w:tc>
          <w:tcPr>
            <w:tcW w:w="22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08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F258A9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D856A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Подготовительный.  </w:t>
            </w:r>
          </w:p>
          <w:p w:rsidR="00493514" w:rsidRPr="00D856A6" w:rsidRDefault="00493514" w:rsidP="00E419E0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BA2F24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Активация п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о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знавательной сферы обуча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е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мых посредс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т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вом постановки проблемы.</w:t>
            </w:r>
          </w:p>
        </w:tc>
        <w:tc>
          <w:tcPr>
            <w:tcW w:w="13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Объявляю тему, раздел темы, её значимость для обучаемых в последующей деятельности. Разъясняю  цель и задачи данного з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а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нятия. Ставлю пробле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м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ный вопрос:</w:t>
            </w:r>
          </w:p>
          <w:p w:rsidR="00493514" w:rsidRPr="00D856A6" w:rsidRDefault="00493514" w:rsidP="002624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b/>
                <w:sz w:val="20"/>
                <w:szCs w:val="20"/>
              </w:rPr>
              <w:t>«А для чего все - таки необходим расчет корд</w:t>
            </w:r>
            <w:r w:rsidRPr="00D856A6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D856A6">
              <w:rPr>
                <w:rFonts w:ascii="Times New Roman" w:hAnsi="Times New Roman"/>
                <w:b/>
                <w:sz w:val="20"/>
                <w:szCs w:val="20"/>
              </w:rPr>
              <w:t>вой пилотажной модели самолета?»</w:t>
            </w:r>
          </w:p>
        </w:tc>
        <w:tc>
          <w:tcPr>
            <w:tcW w:w="10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4A1CC7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Высокая мотивация и принятие детьми ц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ли учебного занятия.  Активация познав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тельной сферы об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у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чаемых.</w:t>
            </w:r>
          </w:p>
          <w:p w:rsidR="00493514" w:rsidRPr="00D856A6" w:rsidRDefault="00493514" w:rsidP="002624D3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5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951706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Пробле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м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ныйм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е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тод.</w:t>
            </w:r>
          </w:p>
        </w:tc>
      </w:tr>
      <w:tr w:rsidR="00493514" w:rsidRPr="00D856A6" w:rsidTr="00E419E0">
        <w:tc>
          <w:tcPr>
            <w:tcW w:w="1308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E419E0">
            <w:pPr>
              <w:spacing w:after="0" w:line="240" w:lineRule="auto"/>
              <w:ind w:right="-12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56A6">
              <w:rPr>
                <w:rFonts w:ascii="Times New Roman" w:hAnsi="Times New Roman"/>
                <w:b/>
                <w:sz w:val="24"/>
                <w:szCs w:val="24"/>
              </w:rPr>
              <w:t>Всего: 15 мин.</w:t>
            </w:r>
          </w:p>
        </w:tc>
        <w:tc>
          <w:tcPr>
            <w:tcW w:w="7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BA2F24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4A1CC7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951706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  <w:tr w:rsidR="00493514" w:rsidRPr="00D856A6" w:rsidTr="000C1BE3">
        <w:tc>
          <w:tcPr>
            <w:tcW w:w="22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08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C509A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Основной.</w:t>
            </w:r>
          </w:p>
          <w:p w:rsidR="00493514" w:rsidRPr="00D856A6" w:rsidRDefault="00493514" w:rsidP="00C509A1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D856A6">
              <w:rPr>
                <w:rFonts w:ascii="Times New Roman" w:hAnsi="Times New Roman"/>
                <w:b/>
                <w:sz w:val="24"/>
                <w:szCs w:val="24"/>
              </w:rPr>
              <w:t xml:space="preserve"> (105 мин.)</w:t>
            </w:r>
          </w:p>
        </w:tc>
        <w:tc>
          <w:tcPr>
            <w:tcW w:w="7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951706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Обеспечение восприятия, осмысления и первичного з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а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поминания учебного мат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е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риала.  Уст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а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навливаю   пр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а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вильность и осознанность   усвоения   н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о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вого   учебного   материала в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ы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явление неве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р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ных предста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в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лений,  их  ко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р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рекция</w:t>
            </w:r>
          </w:p>
        </w:tc>
        <w:tc>
          <w:tcPr>
            <w:tcW w:w="13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9517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D856A6">
              <w:rPr>
                <w:rFonts w:ascii="Times New Roman" w:hAnsi="Times New Roman"/>
                <w:sz w:val="20"/>
                <w:szCs w:val="20"/>
                <w:u w:val="single"/>
              </w:rPr>
              <w:t>ИЗЛОЖЕНИЕ ОБРАЗОВАТЕЛЬНОЙ ИНФОРМАЦИИ</w:t>
            </w:r>
          </w:p>
          <w:p w:rsidR="00493514" w:rsidRPr="00D856A6" w:rsidRDefault="00493514" w:rsidP="009517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(развернуая информация ниже таблицы).</w:t>
            </w:r>
          </w:p>
          <w:p w:rsidR="00493514" w:rsidRPr="00D856A6" w:rsidRDefault="00493514" w:rsidP="002624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4A1CC7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Эмоциональная вкл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ю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ченность в процесс практического усво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е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ния новой информ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ции.</w:t>
            </w:r>
          </w:p>
        </w:tc>
        <w:tc>
          <w:tcPr>
            <w:tcW w:w="5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Метод практ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ческой работы.</w:t>
            </w:r>
          </w:p>
          <w:p w:rsidR="00493514" w:rsidRPr="00D856A6" w:rsidRDefault="00493514" w:rsidP="002624D3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Демонс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т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рации, иллюс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т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рации.</w:t>
            </w:r>
          </w:p>
          <w:p w:rsidR="00493514" w:rsidRPr="00D856A6" w:rsidRDefault="00493514" w:rsidP="002624D3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Кейс-метод.</w:t>
            </w:r>
          </w:p>
        </w:tc>
      </w:tr>
      <w:tr w:rsidR="00493514" w:rsidRPr="00D856A6" w:rsidTr="000C1BE3">
        <w:tc>
          <w:tcPr>
            <w:tcW w:w="22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08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C509A1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Контрольный. </w:t>
            </w:r>
          </w:p>
          <w:p w:rsidR="00493514" w:rsidRPr="00D856A6" w:rsidRDefault="00493514" w:rsidP="00C509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D856A6">
              <w:rPr>
                <w:rFonts w:ascii="Times New Roman" w:hAnsi="Times New Roman"/>
                <w:b/>
                <w:sz w:val="24"/>
                <w:szCs w:val="24"/>
              </w:rPr>
              <w:t>(5 мин.)</w:t>
            </w:r>
          </w:p>
        </w:tc>
        <w:tc>
          <w:tcPr>
            <w:tcW w:w="7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510E1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Оценка уровня первичного о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с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воения учебн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о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го материала.</w:t>
            </w:r>
          </w:p>
        </w:tc>
        <w:tc>
          <w:tcPr>
            <w:tcW w:w="13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C509A1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Использую различные те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с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ты, задания, веду устный опрос, с целью</w:t>
            </w:r>
          </w:p>
          <w:p w:rsidR="00493514" w:rsidRPr="00D856A6" w:rsidRDefault="00493514" w:rsidP="00C509A1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закрепления знаний.</w:t>
            </w:r>
          </w:p>
        </w:tc>
        <w:tc>
          <w:tcPr>
            <w:tcW w:w="10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C509A1">
            <w:pPr>
              <w:tabs>
                <w:tab w:val="center" w:pos="659"/>
              </w:tabs>
              <w:spacing w:after="0" w:line="240" w:lineRule="auto"/>
              <w:ind w:right="-262"/>
              <w:contextualSpacing/>
              <w:jc w:val="both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Качество выполнения </w:t>
            </w:r>
          </w:p>
          <w:p w:rsidR="00493514" w:rsidRPr="00D856A6" w:rsidRDefault="00493514" w:rsidP="00C509A1">
            <w:pPr>
              <w:tabs>
                <w:tab w:val="center" w:pos="659"/>
              </w:tabs>
              <w:spacing w:after="0" w:line="240" w:lineRule="auto"/>
              <w:ind w:right="-262"/>
              <w:contextualSpacing/>
              <w:jc w:val="both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заданий.</w:t>
            </w:r>
          </w:p>
          <w:p w:rsidR="00493514" w:rsidRPr="00D856A6" w:rsidRDefault="00493514" w:rsidP="004A1CC7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5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Изучение тестов, оценка ответов.</w:t>
            </w:r>
          </w:p>
        </w:tc>
      </w:tr>
      <w:tr w:rsidR="00493514" w:rsidRPr="00D856A6" w:rsidTr="000C1BE3">
        <w:tc>
          <w:tcPr>
            <w:tcW w:w="22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08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C509A1">
            <w:pPr>
              <w:spacing w:after="0"/>
              <w:ind w:right="176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Итоговый.</w:t>
            </w:r>
          </w:p>
          <w:p w:rsidR="00493514" w:rsidRPr="00D856A6" w:rsidRDefault="00493514" w:rsidP="00C509A1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7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BA2F24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Стимулиров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а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ние обучаемых к дальнейшей творческой п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о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знавательной деятельности путем повыш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е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ния их сам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о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оценки резул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ь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татов своей р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а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боты на зан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я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тии.</w:t>
            </w:r>
          </w:p>
        </w:tc>
        <w:tc>
          <w:tcPr>
            <w:tcW w:w="13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C509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ЗАКЛЮЧЕНИЕ</w:t>
            </w:r>
          </w:p>
          <w:p w:rsidR="00493514" w:rsidRPr="00D856A6" w:rsidRDefault="00493514" w:rsidP="00C509A1">
            <w:pPr>
              <w:spacing w:after="0"/>
              <w:ind w:right="176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Делаю анализ и оценку успешности достижения цели и намечаю перспе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к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тиву последующей раб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о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ты. Даю ответ на вопр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о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 xml:space="preserve">сы: </w:t>
            </w:r>
          </w:p>
          <w:p w:rsidR="00493514" w:rsidRPr="00D856A6" w:rsidRDefault="00493514" w:rsidP="00C509A1">
            <w:pPr>
              <w:spacing w:after="0" w:line="240" w:lineRule="auto"/>
              <w:ind w:right="176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- как работали дети на занятии;</w:t>
            </w:r>
          </w:p>
          <w:p w:rsidR="00493514" w:rsidRPr="00D856A6" w:rsidRDefault="00493514" w:rsidP="00C509A1">
            <w:pPr>
              <w:spacing w:after="0" w:line="240" w:lineRule="auto"/>
              <w:ind w:right="176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- что нового узнали;</w:t>
            </w:r>
          </w:p>
          <w:p w:rsidR="00493514" w:rsidRPr="00D856A6" w:rsidRDefault="00493514" w:rsidP="00C509A1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- какимиумениями и навыками овладели.</w:t>
            </w:r>
          </w:p>
        </w:tc>
        <w:tc>
          <w:tcPr>
            <w:tcW w:w="10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0C1BE3">
            <w:pPr>
              <w:tabs>
                <w:tab w:val="center" w:pos="659"/>
              </w:tabs>
              <w:spacing w:after="0" w:line="240" w:lineRule="auto"/>
              <w:ind w:right="-262"/>
              <w:contextualSpacing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Активность</w:t>
            </w:r>
          </w:p>
          <w:p w:rsidR="00493514" w:rsidRPr="00D856A6" w:rsidRDefault="00493514" w:rsidP="000C1BE3">
            <w:pPr>
              <w:tabs>
                <w:tab w:val="center" w:pos="659"/>
              </w:tabs>
              <w:spacing w:after="0" w:line="240" w:lineRule="auto"/>
              <w:ind w:right="-262"/>
              <w:contextualSpacing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включения и</w:t>
            </w:r>
          </w:p>
          <w:p w:rsidR="00493514" w:rsidRPr="00D856A6" w:rsidRDefault="00493514" w:rsidP="000C1BE3">
            <w:pPr>
              <w:tabs>
                <w:tab w:val="center" w:pos="659"/>
              </w:tabs>
              <w:spacing w:after="0" w:line="240" w:lineRule="auto"/>
              <w:ind w:right="-262"/>
              <w:contextualSpacing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осмысленность</w:t>
            </w:r>
          </w:p>
          <w:p w:rsidR="00493514" w:rsidRPr="00D856A6" w:rsidRDefault="00493514" w:rsidP="000C1BE3">
            <w:pPr>
              <w:tabs>
                <w:tab w:val="center" w:pos="659"/>
              </w:tabs>
              <w:spacing w:after="0" w:line="240" w:lineRule="auto"/>
              <w:ind w:right="-262"/>
              <w:contextualSpacing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оценок.</w:t>
            </w:r>
          </w:p>
        </w:tc>
        <w:tc>
          <w:tcPr>
            <w:tcW w:w="5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Слове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с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ный.</w:t>
            </w:r>
          </w:p>
          <w:p w:rsidR="00493514" w:rsidRPr="00D856A6" w:rsidRDefault="00493514" w:rsidP="002624D3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Итоговый продукт (чертеж, узел, д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е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таль)</w:t>
            </w:r>
          </w:p>
        </w:tc>
      </w:tr>
      <w:tr w:rsidR="00493514" w:rsidRPr="00D856A6" w:rsidTr="000C1BE3">
        <w:tc>
          <w:tcPr>
            <w:tcW w:w="22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108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C509A1">
            <w:pPr>
              <w:spacing w:after="0"/>
              <w:ind w:right="176"/>
              <w:contextualSpacing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D856A6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Рефлексивный</w:t>
            </w:r>
          </w:p>
        </w:tc>
        <w:tc>
          <w:tcPr>
            <w:tcW w:w="7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510E1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Мобилизация детей на сам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о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оценку.</w:t>
            </w:r>
          </w:p>
          <w:p w:rsidR="00493514" w:rsidRPr="00D856A6" w:rsidRDefault="00493514" w:rsidP="002510E1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510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Оцениваю работоспосо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б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ность, психологическое состояние, результати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в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ность работы, содержание и полезность учебной р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а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боты.</w:t>
            </w:r>
          </w:p>
        </w:tc>
        <w:tc>
          <w:tcPr>
            <w:tcW w:w="10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0C1BE3">
            <w:pPr>
              <w:tabs>
                <w:tab w:val="center" w:pos="659"/>
              </w:tabs>
              <w:spacing w:after="0" w:line="240" w:lineRule="auto"/>
              <w:ind w:right="-262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Формирование крит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ческого мышления, </w:t>
            </w:r>
          </w:p>
          <w:p w:rsidR="00493514" w:rsidRPr="00D856A6" w:rsidRDefault="00493514" w:rsidP="000C1BE3">
            <w:pPr>
              <w:tabs>
                <w:tab w:val="center" w:pos="659"/>
              </w:tabs>
              <w:spacing w:after="0" w:line="240" w:lineRule="auto"/>
              <w:ind w:right="-262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направленность на с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мосовершенствование.</w:t>
            </w:r>
          </w:p>
        </w:tc>
        <w:tc>
          <w:tcPr>
            <w:tcW w:w="5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Рефле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к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сия</w:t>
            </w:r>
          </w:p>
        </w:tc>
      </w:tr>
      <w:tr w:rsidR="00493514" w:rsidRPr="00D856A6" w:rsidTr="000C1BE3">
        <w:tc>
          <w:tcPr>
            <w:tcW w:w="22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108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095699">
            <w:pPr>
              <w:spacing w:after="0"/>
              <w:ind w:right="176"/>
              <w:contextualSpacing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  <w:r w:rsidRPr="00D856A6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Информационный.</w:t>
            </w:r>
          </w:p>
          <w:p w:rsidR="00493514" w:rsidRPr="00D856A6" w:rsidRDefault="00493514" w:rsidP="00C509A1">
            <w:pPr>
              <w:spacing w:after="0"/>
              <w:ind w:right="176"/>
              <w:contextualSpacing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7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510E1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</w:rPr>
              <w:t>Сориентировать обучаемых в дальнейших действиях по изучению ра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з</w:t>
            </w:r>
            <w:r w:rsidRPr="00D856A6">
              <w:rPr>
                <w:rFonts w:ascii="Times New Roman" w:hAnsi="Times New Roman"/>
                <w:sz w:val="20"/>
                <w:szCs w:val="20"/>
              </w:rPr>
              <w:t>дела, темы.</w:t>
            </w:r>
          </w:p>
        </w:tc>
        <w:tc>
          <w:tcPr>
            <w:tcW w:w="13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510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Информация о домашнем задании (если необход</w:t>
            </w:r>
            <w:r w:rsidRPr="00D856A6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</w:t>
            </w:r>
            <w:r w:rsidRPr="00D856A6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мо), инструктаж по его выполнению, определение направленности следу</w:t>
            </w:r>
            <w:r w:rsidRPr="00D856A6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ю</w:t>
            </w:r>
            <w:r w:rsidRPr="00D856A6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щего занятия. Что необх</w:t>
            </w:r>
            <w:r w:rsidRPr="00D856A6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</w:t>
            </w:r>
            <w:r w:rsidRPr="00D856A6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димо к нему подготовить.</w:t>
            </w:r>
          </w:p>
        </w:tc>
        <w:tc>
          <w:tcPr>
            <w:tcW w:w="10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0C1BE3">
            <w:pPr>
              <w:tabs>
                <w:tab w:val="center" w:pos="659"/>
              </w:tabs>
              <w:spacing w:after="0" w:line="240" w:lineRule="auto"/>
              <w:ind w:right="-262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Готовность к дальне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й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шей творческой, пр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дуктивной деятельн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D856A6">
              <w:rPr>
                <w:rFonts w:ascii="Times New Roman" w:hAnsi="Times New Roman"/>
                <w:i/>
                <w:iCs/>
                <w:sz w:val="20"/>
                <w:szCs w:val="20"/>
              </w:rPr>
              <w:t>сти.</w:t>
            </w:r>
          </w:p>
        </w:tc>
        <w:tc>
          <w:tcPr>
            <w:tcW w:w="5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Объясн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тельно-иллюс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рати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D856A6">
              <w:rPr>
                <w:rFonts w:ascii="Times New Roman" w:hAnsi="Times New Roman"/>
                <w:i/>
                <w:sz w:val="20"/>
                <w:szCs w:val="20"/>
              </w:rPr>
              <w:t>ный.</w:t>
            </w:r>
          </w:p>
        </w:tc>
      </w:tr>
      <w:tr w:rsidR="00493514" w:rsidRPr="00D856A6" w:rsidTr="007A6FAA">
        <w:tc>
          <w:tcPr>
            <w:tcW w:w="1308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095699">
            <w:pPr>
              <w:spacing w:after="0"/>
              <w:ind w:right="176"/>
              <w:contextualSpacing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  <w:r w:rsidRPr="00D856A6">
              <w:rPr>
                <w:rFonts w:ascii="Times New Roman" w:hAnsi="Times New Roman"/>
                <w:b/>
                <w:sz w:val="24"/>
                <w:szCs w:val="24"/>
              </w:rPr>
              <w:t>Всего: 15 мин.</w:t>
            </w:r>
          </w:p>
        </w:tc>
        <w:tc>
          <w:tcPr>
            <w:tcW w:w="7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510E1">
            <w:pPr>
              <w:spacing w:after="0" w:line="240" w:lineRule="auto"/>
              <w:ind w:right="-12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510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4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0C1BE3">
            <w:pPr>
              <w:tabs>
                <w:tab w:val="center" w:pos="659"/>
              </w:tabs>
              <w:spacing w:after="0" w:line="240" w:lineRule="auto"/>
              <w:ind w:right="-262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5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493514" w:rsidRPr="00D856A6" w:rsidTr="007A6FAA">
        <w:trPr>
          <w:trHeight w:val="331"/>
        </w:trPr>
        <w:tc>
          <w:tcPr>
            <w:tcW w:w="2075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ind w:right="-229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6A6">
              <w:rPr>
                <w:rFonts w:ascii="Times New Roman" w:hAnsi="Times New Roman"/>
                <w:b/>
                <w:sz w:val="24"/>
                <w:szCs w:val="24"/>
              </w:rPr>
              <w:t>Итого по теме: 135 мин.</w:t>
            </w:r>
          </w:p>
        </w:tc>
        <w:tc>
          <w:tcPr>
            <w:tcW w:w="131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D856A6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04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0C1BE3">
            <w:pPr>
              <w:tabs>
                <w:tab w:val="center" w:pos="659"/>
              </w:tabs>
              <w:spacing w:after="0" w:line="240" w:lineRule="auto"/>
              <w:ind w:right="-262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93514" w:rsidRPr="00D856A6" w:rsidRDefault="00493514" w:rsidP="002624D3">
            <w:pPr>
              <w:spacing w:after="0" w:line="240" w:lineRule="auto"/>
              <w:ind w:right="-143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</w:tbl>
    <w:p w:rsidR="00493514" w:rsidRDefault="00493514" w:rsidP="00626449">
      <w:pPr>
        <w:pStyle w:val="BodyText"/>
        <w:ind w:left="60" w:right="-1"/>
        <w:jc w:val="both"/>
        <w:rPr>
          <w:szCs w:val="28"/>
        </w:rPr>
      </w:pPr>
    </w:p>
    <w:p w:rsidR="00493514" w:rsidRDefault="00493514" w:rsidP="00626449">
      <w:pPr>
        <w:pStyle w:val="BodyText"/>
        <w:ind w:left="60" w:right="-1"/>
        <w:jc w:val="both"/>
        <w:rPr>
          <w:szCs w:val="28"/>
        </w:rPr>
      </w:pPr>
    </w:p>
    <w:p w:rsidR="00493514" w:rsidRDefault="00493514" w:rsidP="00626449">
      <w:pPr>
        <w:pStyle w:val="BodyText"/>
        <w:ind w:right="-1"/>
        <w:jc w:val="both"/>
        <w:rPr>
          <w:color w:val="FF0000"/>
          <w:szCs w:val="28"/>
        </w:rPr>
      </w:pPr>
    </w:p>
    <w:p w:rsidR="00493514" w:rsidRDefault="00493514" w:rsidP="00626449">
      <w:pPr>
        <w:pStyle w:val="BodyText"/>
        <w:ind w:right="-1"/>
        <w:jc w:val="both"/>
        <w:rPr>
          <w:color w:val="FF0000"/>
          <w:szCs w:val="28"/>
        </w:rPr>
      </w:pPr>
    </w:p>
    <w:p w:rsidR="00493514" w:rsidRPr="004B0CB1" w:rsidRDefault="00493514" w:rsidP="00626449">
      <w:pPr>
        <w:pStyle w:val="BodyText"/>
        <w:ind w:right="-1"/>
        <w:jc w:val="both"/>
        <w:rPr>
          <w:i/>
          <w:szCs w:val="28"/>
          <w:u w:val="single"/>
        </w:rPr>
      </w:pPr>
      <w:r w:rsidRPr="004B0CB1">
        <w:rPr>
          <w:b/>
          <w:i/>
          <w:szCs w:val="28"/>
          <w:u w:val="single"/>
        </w:rPr>
        <w:t>Организационный, проверочный, подготовительный этапы</w:t>
      </w:r>
      <w:r w:rsidRPr="004B0CB1">
        <w:rPr>
          <w:i/>
          <w:szCs w:val="28"/>
          <w:u w:val="single"/>
        </w:rPr>
        <w:t>(15  мин.)</w:t>
      </w:r>
    </w:p>
    <w:p w:rsidR="00493514" w:rsidRPr="004B0CB1" w:rsidRDefault="00493514" w:rsidP="00626449">
      <w:pPr>
        <w:pStyle w:val="BodyText"/>
        <w:ind w:right="-1" w:firstLine="708"/>
        <w:jc w:val="both"/>
        <w:rPr>
          <w:szCs w:val="28"/>
        </w:rPr>
      </w:pPr>
    </w:p>
    <w:p w:rsidR="00493514" w:rsidRPr="004B0CB1" w:rsidRDefault="00493514" w:rsidP="00626449">
      <w:pPr>
        <w:pStyle w:val="BodyText"/>
        <w:ind w:right="-1" w:firstLine="708"/>
        <w:jc w:val="both"/>
        <w:rPr>
          <w:szCs w:val="28"/>
        </w:rPr>
      </w:pPr>
      <w:r w:rsidRPr="004B0CB1">
        <w:rPr>
          <w:szCs w:val="28"/>
        </w:rPr>
        <w:t>Приветствую обучаемых, проверяю их наличие по списку. Объявляю тему, раздел темы, её значимость  в последующей деятельности. Разъясняю  цель и задачи данного занятия. Контролирую психо – эмоциональный н</w:t>
      </w:r>
      <w:r w:rsidRPr="004B0CB1">
        <w:rPr>
          <w:szCs w:val="28"/>
        </w:rPr>
        <w:t>а</w:t>
      </w:r>
      <w:r w:rsidRPr="004B0CB1">
        <w:rPr>
          <w:szCs w:val="28"/>
        </w:rPr>
        <w:t>строй, раздаю оценочные карточки для последующего анализа эмоционал</w:t>
      </w:r>
      <w:r w:rsidRPr="004B0CB1">
        <w:rPr>
          <w:szCs w:val="28"/>
        </w:rPr>
        <w:t>ь</w:t>
      </w:r>
      <w:r w:rsidRPr="004B0CB1">
        <w:rPr>
          <w:szCs w:val="28"/>
        </w:rPr>
        <w:t>ного ком</w:t>
      </w:r>
      <w:r>
        <w:rPr>
          <w:szCs w:val="28"/>
        </w:rPr>
        <w:t>форта проведенного занятия</w:t>
      </w:r>
      <w:r w:rsidRPr="004B0CB1">
        <w:rPr>
          <w:szCs w:val="28"/>
        </w:rPr>
        <w:t>(Приложение</w:t>
      </w:r>
      <w:r>
        <w:rPr>
          <w:szCs w:val="28"/>
        </w:rPr>
        <w:t xml:space="preserve"> 3</w:t>
      </w:r>
      <w:r w:rsidRPr="004B0CB1">
        <w:rPr>
          <w:szCs w:val="28"/>
        </w:rPr>
        <w:t xml:space="preserve">). Ставлю проблемный вопрос аудитории: </w:t>
      </w:r>
      <w:r w:rsidRPr="004B0CB1">
        <w:rPr>
          <w:b/>
          <w:szCs w:val="28"/>
        </w:rPr>
        <w:t>«А для чего все - таки необходим расчет кордовой п</w:t>
      </w:r>
      <w:r w:rsidRPr="004B0CB1">
        <w:rPr>
          <w:b/>
          <w:szCs w:val="28"/>
        </w:rPr>
        <w:t>и</w:t>
      </w:r>
      <w:r w:rsidRPr="004B0CB1">
        <w:rPr>
          <w:b/>
          <w:szCs w:val="28"/>
        </w:rPr>
        <w:t>лотажной модели самолета?»</w:t>
      </w:r>
      <w:r w:rsidRPr="004B0CB1">
        <w:rPr>
          <w:szCs w:val="28"/>
        </w:rPr>
        <w:t xml:space="preserve"> (инициирую аудиторию на обмен мнениями, контролирую и анализирую высказывания). После этого демонстрирую ф</w:t>
      </w:r>
      <w:r w:rsidRPr="004B0CB1">
        <w:rPr>
          <w:szCs w:val="28"/>
        </w:rPr>
        <w:t>о</w:t>
      </w:r>
      <w:r w:rsidRPr="004B0CB1">
        <w:rPr>
          <w:szCs w:val="28"/>
        </w:rPr>
        <w:t>тографии различных кордовых пилотажных моделей</w:t>
      </w:r>
      <w:r>
        <w:rPr>
          <w:szCs w:val="28"/>
        </w:rPr>
        <w:t xml:space="preserve"> (Приложение 2)</w:t>
      </w:r>
      <w:r w:rsidRPr="004B0CB1">
        <w:rPr>
          <w:szCs w:val="28"/>
        </w:rPr>
        <w:t>, пре</w:t>
      </w:r>
      <w:r w:rsidRPr="004B0CB1">
        <w:rPr>
          <w:szCs w:val="28"/>
        </w:rPr>
        <w:t>д</w:t>
      </w:r>
      <w:r w:rsidRPr="004B0CB1">
        <w:rPr>
          <w:szCs w:val="28"/>
        </w:rPr>
        <w:t>лагаю обучаемым определить их общие компоновочные черты с целью акт</w:t>
      </w:r>
      <w:r w:rsidRPr="004B0CB1">
        <w:rPr>
          <w:szCs w:val="28"/>
        </w:rPr>
        <w:t>и</w:t>
      </w:r>
      <w:r w:rsidRPr="004B0CB1">
        <w:rPr>
          <w:szCs w:val="28"/>
        </w:rPr>
        <w:t xml:space="preserve">визации познавательной активности.  </w:t>
      </w:r>
    </w:p>
    <w:p w:rsidR="00493514" w:rsidRPr="004B0CB1" w:rsidRDefault="00493514" w:rsidP="00626449">
      <w:pPr>
        <w:pStyle w:val="BodyText"/>
        <w:ind w:right="-1"/>
        <w:jc w:val="both"/>
        <w:rPr>
          <w:szCs w:val="28"/>
        </w:rPr>
      </w:pPr>
    </w:p>
    <w:p w:rsidR="00493514" w:rsidRPr="004B0CB1" w:rsidRDefault="00493514" w:rsidP="00C509A1">
      <w:pPr>
        <w:pStyle w:val="BodyText"/>
        <w:ind w:right="-1"/>
        <w:rPr>
          <w:szCs w:val="28"/>
          <w:u w:val="single"/>
        </w:rPr>
      </w:pPr>
      <w:r w:rsidRPr="004B0CB1">
        <w:rPr>
          <w:b/>
          <w:i/>
          <w:szCs w:val="28"/>
          <w:u w:val="single"/>
        </w:rPr>
        <w:t>Основной этап</w:t>
      </w:r>
      <w:r w:rsidRPr="004B0CB1">
        <w:rPr>
          <w:i/>
          <w:szCs w:val="28"/>
          <w:u w:val="single"/>
        </w:rPr>
        <w:t xml:space="preserve">       (105 мин.)</w:t>
      </w:r>
    </w:p>
    <w:p w:rsidR="00493514" w:rsidRPr="004B0CB1" w:rsidRDefault="00493514" w:rsidP="00626449">
      <w:pPr>
        <w:pStyle w:val="BodyText"/>
        <w:ind w:right="-1"/>
        <w:jc w:val="both"/>
        <w:rPr>
          <w:szCs w:val="28"/>
        </w:rPr>
      </w:pPr>
    </w:p>
    <w:p w:rsidR="00493514" w:rsidRPr="004B0CB1" w:rsidRDefault="00493514" w:rsidP="00C509A1">
      <w:pPr>
        <w:pStyle w:val="BodyText"/>
        <w:ind w:right="-1" w:firstLine="708"/>
        <w:jc w:val="both"/>
        <w:rPr>
          <w:szCs w:val="28"/>
        </w:rPr>
      </w:pPr>
      <w:r w:rsidRPr="004B0CB1">
        <w:rPr>
          <w:szCs w:val="28"/>
        </w:rPr>
        <w:t>Даю объяснение необходимости всестороннего расчета модели:</w:t>
      </w:r>
    </w:p>
    <w:p w:rsidR="00493514" w:rsidRPr="004B0CB1" w:rsidRDefault="00493514" w:rsidP="000C1BE3">
      <w:pPr>
        <w:pStyle w:val="BodyText"/>
        <w:ind w:right="-1"/>
        <w:jc w:val="both"/>
        <w:rPr>
          <w:szCs w:val="28"/>
        </w:rPr>
      </w:pPr>
      <w:r w:rsidRPr="004B0CB1">
        <w:rPr>
          <w:b/>
          <w:i/>
          <w:szCs w:val="28"/>
        </w:rPr>
        <w:t>Конечной целью всех расчетов кордовой пилотажной модели является постройка самолета с заданными летными характеристиками, обесп</w:t>
      </w:r>
      <w:r w:rsidRPr="004B0CB1">
        <w:rPr>
          <w:b/>
          <w:i/>
          <w:szCs w:val="28"/>
        </w:rPr>
        <w:t>е</w:t>
      </w:r>
      <w:r w:rsidRPr="004B0CB1">
        <w:rPr>
          <w:b/>
          <w:i/>
          <w:szCs w:val="28"/>
        </w:rPr>
        <w:t>чивающими высокий результат в процессе его эксплуатации. Нарушение каких-либо аэродинамических правил, геометрической компоновки, про</w:t>
      </w:r>
      <w:r w:rsidRPr="004B0CB1">
        <w:rPr>
          <w:b/>
          <w:i/>
          <w:szCs w:val="28"/>
        </w:rPr>
        <w:t>ч</w:t>
      </w:r>
      <w:r w:rsidRPr="004B0CB1">
        <w:rPr>
          <w:b/>
          <w:i/>
          <w:szCs w:val="28"/>
        </w:rPr>
        <w:t>ностных, мощностных (по двигателю и воздушному винту) характер</w:t>
      </w:r>
      <w:r w:rsidRPr="004B0CB1">
        <w:rPr>
          <w:b/>
          <w:i/>
          <w:szCs w:val="28"/>
        </w:rPr>
        <w:t>и</w:t>
      </w:r>
      <w:r w:rsidRPr="004B0CB1">
        <w:rPr>
          <w:b/>
          <w:i/>
          <w:szCs w:val="28"/>
        </w:rPr>
        <w:t>стик приводит к значительному снижению летных качеств, а порой и невозможности самого полета.</w:t>
      </w:r>
      <w:r w:rsidRPr="004B0CB1">
        <w:rPr>
          <w:szCs w:val="28"/>
        </w:rPr>
        <w:t>(демонстрирую полет двух небольших м</w:t>
      </w:r>
      <w:r w:rsidRPr="004B0CB1">
        <w:rPr>
          <w:szCs w:val="28"/>
        </w:rPr>
        <w:t>о</w:t>
      </w:r>
      <w:r w:rsidRPr="004B0CB1">
        <w:rPr>
          <w:szCs w:val="28"/>
        </w:rPr>
        <w:t>делей планера : с нормальными параметрами центровки и критическими для сравнения).</w:t>
      </w:r>
    </w:p>
    <w:p w:rsidR="00493514" w:rsidRPr="004B0CB1" w:rsidRDefault="00493514" w:rsidP="00626449">
      <w:pPr>
        <w:pStyle w:val="BodyText"/>
        <w:ind w:right="-1" w:firstLine="708"/>
        <w:jc w:val="both"/>
        <w:rPr>
          <w:szCs w:val="28"/>
        </w:rPr>
      </w:pPr>
      <w:r w:rsidRPr="004B0CB1">
        <w:rPr>
          <w:szCs w:val="28"/>
        </w:rPr>
        <w:t xml:space="preserve">Ставлю вопрос: </w:t>
      </w:r>
      <w:r w:rsidRPr="004B0CB1">
        <w:rPr>
          <w:b/>
          <w:szCs w:val="28"/>
        </w:rPr>
        <w:t xml:space="preserve">«Какие составные части конструкции самолета вы знаете?» </w:t>
      </w:r>
      <w:r w:rsidRPr="004B0CB1">
        <w:rPr>
          <w:szCs w:val="28"/>
        </w:rPr>
        <w:t>Слушаю ответы, по необходимости корректирую формулировки, контролирую использование обучаемыми авиационного понятийного апп</w:t>
      </w:r>
      <w:r w:rsidRPr="004B0CB1">
        <w:rPr>
          <w:szCs w:val="28"/>
        </w:rPr>
        <w:t>а</w:t>
      </w:r>
      <w:r w:rsidRPr="004B0CB1">
        <w:rPr>
          <w:szCs w:val="28"/>
        </w:rPr>
        <w:t>рата.</w:t>
      </w:r>
    </w:p>
    <w:p w:rsidR="00493514" w:rsidRPr="004B0CB1" w:rsidRDefault="00493514" w:rsidP="00626449">
      <w:pPr>
        <w:pStyle w:val="BodyText"/>
        <w:ind w:right="-1"/>
        <w:jc w:val="both"/>
        <w:rPr>
          <w:szCs w:val="28"/>
        </w:rPr>
      </w:pPr>
      <w:r w:rsidRPr="004B0CB1">
        <w:rPr>
          <w:i/>
          <w:szCs w:val="28"/>
        </w:rPr>
        <w:t>Крыло создает 90% всей подъемной силы модели, и поэтому форма его пр</w:t>
      </w:r>
      <w:r w:rsidRPr="004B0CB1">
        <w:rPr>
          <w:i/>
          <w:szCs w:val="28"/>
        </w:rPr>
        <w:t>о</w:t>
      </w:r>
      <w:r w:rsidRPr="004B0CB1">
        <w:rPr>
          <w:i/>
          <w:szCs w:val="28"/>
        </w:rPr>
        <w:t>филя имеет огромное значения для получения заданных летных характер</w:t>
      </w:r>
      <w:r w:rsidRPr="004B0CB1">
        <w:rPr>
          <w:i/>
          <w:szCs w:val="28"/>
        </w:rPr>
        <w:t>и</w:t>
      </w:r>
      <w:r w:rsidRPr="004B0CB1">
        <w:rPr>
          <w:i/>
          <w:szCs w:val="28"/>
        </w:rPr>
        <w:t>стик</w:t>
      </w:r>
      <w:r w:rsidRPr="004B0CB1">
        <w:rPr>
          <w:szCs w:val="28"/>
        </w:rPr>
        <w:t>. Стабилизатор и киль придают полету моделей устойчивость и возмо</w:t>
      </w:r>
      <w:r w:rsidRPr="004B0CB1">
        <w:rPr>
          <w:szCs w:val="28"/>
        </w:rPr>
        <w:t>ж</w:t>
      </w:r>
      <w:r w:rsidRPr="004B0CB1">
        <w:rPr>
          <w:szCs w:val="28"/>
        </w:rPr>
        <w:t>ность возврата к исходным траекториям при вмешательстве случайных фа</w:t>
      </w:r>
      <w:r w:rsidRPr="004B0CB1">
        <w:rPr>
          <w:szCs w:val="28"/>
        </w:rPr>
        <w:t>к</w:t>
      </w:r>
      <w:r w:rsidRPr="004B0CB1">
        <w:rPr>
          <w:szCs w:val="28"/>
        </w:rPr>
        <w:t>торов (ветер, различная плотность воздушной массы), но создают вредное сопротивление при полете, что обусловливает использование более тонких профилей.</w:t>
      </w:r>
    </w:p>
    <w:p w:rsidR="00493514" w:rsidRPr="004B0CB1" w:rsidRDefault="00493514" w:rsidP="00626449">
      <w:pPr>
        <w:pStyle w:val="BodyText"/>
        <w:ind w:right="-1" w:firstLine="708"/>
        <w:jc w:val="both"/>
        <w:rPr>
          <w:szCs w:val="28"/>
        </w:rPr>
      </w:pPr>
      <w:r w:rsidRPr="004B0CB1">
        <w:rPr>
          <w:szCs w:val="28"/>
        </w:rPr>
        <w:t xml:space="preserve">Ставлю вопрос для контроля ранее полученных знаний: </w:t>
      </w:r>
      <w:r w:rsidRPr="004B0CB1">
        <w:rPr>
          <w:b/>
          <w:szCs w:val="28"/>
        </w:rPr>
        <w:t>«А какие по форме профили вы знаете или видели?»</w:t>
      </w:r>
      <w:r w:rsidRPr="004B0CB1">
        <w:rPr>
          <w:szCs w:val="28"/>
        </w:rPr>
        <w:t>Выслушиваю ответы, подвожу итог правильной формулировкой, указываю воспитанникам на допущенные ошибки.</w:t>
      </w:r>
    </w:p>
    <w:p w:rsidR="00493514" w:rsidRPr="004B0CB1" w:rsidRDefault="00493514" w:rsidP="00626449">
      <w:pPr>
        <w:pStyle w:val="BodyText"/>
        <w:ind w:right="-1" w:firstLine="708"/>
        <w:jc w:val="both"/>
        <w:rPr>
          <w:b/>
          <w:i/>
          <w:szCs w:val="28"/>
        </w:rPr>
      </w:pPr>
      <w:r w:rsidRPr="004B0CB1">
        <w:rPr>
          <w:b/>
          <w:i/>
          <w:szCs w:val="28"/>
        </w:rPr>
        <w:t xml:space="preserve">Классификация профилей по форме: симметричные, плоско-выпуклые, двояковыпуклые несимметричные, выпукло-вогнутые, </w:t>
      </w:r>
      <w:r w:rsidRPr="004B0CB1">
        <w:rPr>
          <w:b/>
          <w:i/>
          <w:szCs w:val="28"/>
          <w:lang w:val="en-US"/>
        </w:rPr>
        <w:t>S</w:t>
      </w:r>
      <w:r w:rsidRPr="004B0CB1">
        <w:rPr>
          <w:b/>
          <w:i/>
          <w:szCs w:val="28"/>
        </w:rPr>
        <w:t>-образные.</w:t>
      </w:r>
    </w:p>
    <w:p w:rsidR="00493514" w:rsidRDefault="00493514" w:rsidP="00626449">
      <w:pPr>
        <w:pStyle w:val="BodyText"/>
        <w:ind w:right="-1" w:firstLine="708"/>
        <w:jc w:val="both"/>
        <w:rPr>
          <w:szCs w:val="28"/>
        </w:rPr>
      </w:pPr>
      <w:r w:rsidRPr="004B0CB1">
        <w:rPr>
          <w:szCs w:val="28"/>
        </w:rPr>
        <w:t>Предлагаю обучаемым проанализировать и высказать свое мнение о возможных сферах применения различных типов профилей. Слушаю ответы, анализирую ход мыслительных процессов аудитории, указываю на допуще</w:t>
      </w:r>
      <w:r w:rsidRPr="004B0CB1">
        <w:rPr>
          <w:szCs w:val="28"/>
        </w:rPr>
        <w:t>н</w:t>
      </w:r>
      <w:r w:rsidRPr="004B0CB1">
        <w:rPr>
          <w:szCs w:val="28"/>
        </w:rPr>
        <w:t>ные неточности и ошибки. Раздаю таблицы координат профиля (Приложение 1), объясняю алгоритм построения профиля.</w:t>
      </w:r>
      <w:r>
        <w:rPr>
          <w:szCs w:val="28"/>
        </w:rPr>
        <w:t xml:space="preserve"> </w:t>
      </w:r>
      <w:r w:rsidRPr="004B0CB1">
        <w:rPr>
          <w:szCs w:val="28"/>
        </w:rPr>
        <w:t>На доске вычерчиваю коорд</w:t>
      </w:r>
      <w:r w:rsidRPr="004B0CB1">
        <w:rPr>
          <w:szCs w:val="28"/>
        </w:rPr>
        <w:t>и</w:t>
      </w:r>
      <w:r w:rsidRPr="004B0CB1">
        <w:rPr>
          <w:szCs w:val="28"/>
        </w:rPr>
        <w:t>натную сетку наглядно объяснению последовательность построения проф</w:t>
      </w:r>
      <w:r w:rsidRPr="004B0CB1">
        <w:rPr>
          <w:szCs w:val="28"/>
        </w:rPr>
        <w:t>и</w:t>
      </w:r>
      <w:r w:rsidRPr="004B0CB1">
        <w:rPr>
          <w:szCs w:val="28"/>
        </w:rPr>
        <w:t>ля.</w:t>
      </w:r>
    </w:p>
    <w:p w:rsidR="00493514" w:rsidRPr="000D3CEA" w:rsidRDefault="00493514" w:rsidP="00626449">
      <w:pPr>
        <w:pStyle w:val="BodyText"/>
        <w:ind w:right="-1" w:firstLine="708"/>
        <w:jc w:val="both"/>
        <w:rPr>
          <w:i/>
          <w:szCs w:val="28"/>
        </w:rPr>
      </w:pPr>
      <w:r w:rsidRPr="000D3CEA">
        <w:rPr>
          <w:i/>
          <w:szCs w:val="28"/>
        </w:rPr>
        <w:t>(</w:t>
      </w:r>
      <w:r w:rsidRPr="000D3CEA">
        <w:rPr>
          <w:b/>
          <w:szCs w:val="28"/>
        </w:rPr>
        <w:t>Перерыв 15 мин.,</w:t>
      </w:r>
      <w:r>
        <w:rPr>
          <w:b/>
          <w:szCs w:val="28"/>
        </w:rPr>
        <w:t xml:space="preserve"> </w:t>
      </w:r>
      <w:r w:rsidRPr="000D3CEA">
        <w:rPr>
          <w:b/>
          <w:i/>
          <w:szCs w:val="28"/>
        </w:rPr>
        <w:t>короткий комплекс физических упражнений</w:t>
      </w:r>
      <w:r w:rsidRPr="000D3CEA">
        <w:rPr>
          <w:i/>
          <w:szCs w:val="28"/>
        </w:rPr>
        <w:t>, и</w:t>
      </w:r>
      <w:r w:rsidRPr="000D3CEA">
        <w:rPr>
          <w:i/>
          <w:szCs w:val="28"/>
        </w:rPr>
        <w:t>с</w:t>
      </w:r>
      <w:r w:rsidRPr="000D3CEA">
        <w:rPr>
          <w:i/>
          <w:szCs w:val="28"/>
        </w:rPr>
        <w:t>пользуется здоровье сберегающ</w:t>
      </w:r>
      <w:r>
        <w:rPr>
          <w:i/>
          <w:szCs w:val="28"/>
        </w:rPr>
        <w:t>ая</w:t>
      </w:r>
      <w:r w:rsidRPr="000D3CEA">
        <w:rPr>
          <w:i/>
          <w:szCs w:val="28"/>
        </w:rPr>
        <w:t xml:space="preserve"> технологи</w:t>
      </w:r>
      <w:r>
        <w:rPr>
          <w:i/>
          <w:szCs w:val="28"/>
        </w:rPr>
        <w:t>я</w:t>
      </w:r>
      <w:r w:rsidRPr="000D3CEA">
        <w:rPr>
          <w:i/>
          <w:szCs w:val="28"/>
        </w:rPr>
        <w:t>).</w:t>
      </w:r>
    </w:p>
    <w:p w:rsidR="00493514" w:rsidRPr="004B0CB1" w:rsidRDefault="00493514" w:rsidP="00626449">
      <w:pPr>
        <w:pStyle w:val="BodyText"/>
        <w:ind w:right="-1" w:firstLine="708"/>
        <w:jc w:val="both"/>
        <w:rPr>
          <w:b/>
          <w:szCs w:val="28"/>
        </w:rPr>
      </w:pPr>
      <w:r w:rsidRPr="004B0CB1">
        <w:rPr>
          <w:szCs w:val="28"/>
        </w:rPr>
        <w:t>Перехожу к одной из наиболее сложных составляющих занятия –</w:t>
      </w:r>
      <w:r w:rsidRPr="004B0CB1">
        <w:rPr>
          <w:b/>
          <w:i/>
          <w:szCs w:val="28"/>
        </w:rPr>
        <w:t>компоновочный расчет пилотажной модели самолета.</w:t>
      </w:r>
      <w:r>
        <w:rPr>
          <w:b/>
          <w:i/>
          <w:szCs w:val="28"/>
        </w:rPr>
        <w:t xml:space="preserve"> </w:t>
      </w:r>
      <w:r w:rsidRPr="004B0CB1">
        <w:rPr>
          <w:szCs w:val="28"/>
        </w:rPr>
        <w:t xml:space="preserve">Прошу знающих ребят назвать некоторые характеристики, необходимые пилотажной модели (ожидаю: </w:t>
      </w:r>
      <w:r w:rsidRPr="004B0CB1">
        <w:rPr>
          <w:b/>
          <w:i/>
          <w:szCs w:val="28"/>
        </w:rPr>
        <w:t>тяго</w:t>
      </w:r>
      <w:r>
        <w:rPr>
          <w:b/>
          <w:i/>
          <w:szCs w:val="28"/>
        </w:rPr>
        <w:t xml:space="preserve"> </w:t>
      </w:r>
      <w:r w:rsidRPr="004B0CB1">
        <w:rPr>
          <w:b/>
          <w:i/>
          <w:szCs w:val="28"/>
        </w:rPr>
        <w:t>вооруженность, управляемость, маневренность, устойч</w:t>
      </w:r>
      <w:r w:rsidRPr="004B0CB1">
        <w:rPr>
          <w:b/>
          <w:i/>
          <w:szCs w:val="28"/>
        </w:rPr>
        <w:t>и</w:t>
      </w:r>
      <w:r w:rsidRPr="004B0CB1">
        <w:rPr>
          <w:b/>
          <w:i/>
          <w:szCs w:val="28"/>
        </w:rPr>
        <w:t xml:space="preserve">вость, </w:t>
      </w:r>
      <w:r w:rsidRPr="004B0CB1">
        <w:rPr>
          <w:szCs w:val="28"/>
        </w:rPr>
        <w:t>реакция педагога в соответстви</w:t>
      </w:r>
      <w:r>
        <w:rPr>
          <w:szCs w:val="28"/>
        </w:rPr>
        <w:t>и</w:t>
      </w:r>
      <w:r w:rsidRPr="004B0CB1">
        <w:rPr>
          <w:szCs w:val="28"/>
        </w:rPr>
        <w:t xml:space="preserve"> с ответами). В дальнейшем резюм</w:t>
      </w:r>
      <w:r w:rsidRPr="004B0CB1">
        <w:rPr>
          <w:szCs w:val="28"/>
        </w:rPr>
        <w:t>и</w:t>
      </w:r>
      <w:r w:rsidRPr="004B0CB1">
        <w:rPr>
          <w:szCs w:val="28"/>
        </w:rPr>
        <w:t>рую ответы и озвучиваю исчерпывающие характеристики пилотажной мод</w:t>
      </w:r>
      <w:r w:rsidRPr="004B0CB1">
        <w:rPr>
          <w:szCs w:val="28"/>
        </w:rPr>
        <w:t>е</w:t>
      </w:r>
      <w:r w:rsidRPr="004B0CB1">
        <w:rPr>
          <w:szCs w:val="28"/>
        </w:rPr>
        <w:t xml:space="preserve">ли </w:t>
      </w:r>
      <w:r w:rsidRPr="004B0CB1">
        <w:rPr>
          <w:b/>
          <w:szCs w:val="28"/>
        </w:rPr>
        <w:t>(Э.Смирнов, «Как сконструировать и построить летающую модель», Москва, ДОСААФ – 1973 г., стр.43-44).</w:t>
      </w:r>
    </w:p>
    <w:p w:rsidR="00493514" w:rsidRPr="004B0CB1" w:rsidRDefault="00493514" w:rsidP="00626449">
      <w:pPr>
        <w:pStyle w:val="BodyText"/>
        <w:ind w:right="-1" w:firstLine="708"/>
        <w:jc w:val="both"/>
        <w:rPr>
          <w:b/>
          <w:szCs w:val="28"/>
        </w:rPr>
      </w:pPr>
    </w:p>
    <w:p w:rsidR="00493514" w:rsidRPr="004B0CB1" w:rsidRDefault="00493514" w:rsidP="00626449">
      <w:pPr>
        <w:pStyle w:val="BodyText"/>
        <w:ind w:right="-1" w:firstLine="708"/>
        <w:jc w:val="both"/>
        <w:rPr>
          <w:szCs w:val="28"/>
        </w:rPr>
      </w:pPr>
      <w:r w:rsidRPr="004B0CB1">
        <w:rPr>
          <w:b/>
          <w:szCs w:val="28"/>
        </w:rPr>
        <w:t>Компоновочн</w:t>
      </w:r>
      <w:r>
        <w:rPr>
          <w:b/>
          <w:szCs w:val="28"/>
        </w:rPr>
        <w:t xml:space="preserve">ый </w:t>
      </w:r>
      <w:r w:rsidRPr="004B0CB1">
        <w:rPr>
          <w:b/>
          <w:szCs w:val="28"/>
        </w:rPr>
        <w:t>расчет пилотажной модели</w:t>
      </w:r>
    </w:p>
    <w:p w:rsidR="00493514" w:rsidRPr="004B0CB1" w:rsidRDefault="00493514" w:rsidP="00626449">
      <w:pPr>
        <w:pStyle w:val="BodyText"/>
        <w:ind w:right="-1" w:firstLine="708"/>
        <w:jc w:val="both"/>
        <w:rPr>
          <w:szCs w:val="28"/>
        </w:rPr>
      </w:pPr>
      <w:r w:rsidRPr="004B0CB1">
        <w:rPr>
          <w:i/>
          <w:szCs w:val="28"/>
        </w:rPr>
        <w:t>Для обеспечения полета моделей самолетов необходимо обеспечить соответствующую подъемную силу, потребную тягу двигателя и управля</w:t>
      </w:r>
      <w:r w:rsidRPr="004B0CB1">
        <w:rPr>
          <w:i/>
          <w:szCs w:val="28"/>
        </w:rPr>
        <w:t>е</w:t>
      </w:r>
      <w:r w:rsidRPr="004B0CB1">
        <w:rPr>
          <w:i/>
          <w:szCs w:val="28"/>
        </w:rPr>
        <w:t>мость.</w:t>
      </w:r>
      <w:r>
        <w:rPr>
          <w:i/>
          <w:szCs w:val="28"/>
        </w:rPr>
        <w:t xml:space="preserve"> </w:t>
      </w:r>
      <w:r w:rsidRPr="004B0CB1">
        <w:rPr>
          <w:i/>
          <w:szCs w:val="28"/>
        </w:rPr>
        <w:t>Эти характеристики находятся в определенной зависимости, и кр</w:t>
      </w:r>
      <w:r w:rsidRPr="004B0CB1">
        <w:rPr>
          <w:i/>
          <w:szCs w:val="28"/>
        </w:rPr>
        <w:t>о</w:t>
      </w:r>
      <w:r w:rsidRPr="004B0CB1">
        <w:rPr>
          <w:i/>
          <w:szCs w:val="28"/>
        </w:rPr>
        <w:t xml:space="preserve">ме того, регламентируются Правилами Федерации авиамодельного  спорта России. </w:t>
      </w:r>
      <w:r w:rsidRPr="004B0CB1">
        <w:rPr>
          <w:szCs w:val="28"/>
        </w:rPr>
        <w:t xml:space="preserve">(Довожу требования к классу кордовых пилотажных моделей </w:t>
      </w:r>
      <w:r w:rsidRPr="004B0CB1">
        <w:rPr>
          <w:szCs w:val="28"/>
          <w:lang w:val="en-US"/>
        </w:rPr>
        <w:t>F</w:t>
      </w:r>
      <w:r w:rsidRPr="004B0CB1">
        <w:rPr>
          <w:szCs w:val="28"/>
        </w:rPr>
        <w:t>-2</w:t>
      </w:r>
      <w:r w:rsidRPr="004B0CB1">
        <w:rPr>
          <w:szCs w:val="28"/>
          <w:lang w:val="en-US"/>
        </w:rPr>
        <w:t>B</w:t>
      </w:r>
      <w:r w:rsidRPr="004B0CB1">
        <w:rPr>
          <w:szCs w:val="28"/>
        </w:rPr>
        <w:t>).</w:t>
      </w:r>
    </w:p>
    <w:p w:rsidR="00493514" w:rsidRPr="004B0CB1" w:rsidRDefault="00493514" w:rsidP="00A23B23">
      <w:pPr>
        <w:pStyle w:val="BodyText"/>
        <w:ind w:right="-1" w:firstLine="708"/>
        <w:jc w:val="both"/>
        <w:rPr>
          <w:b/>
          <w:szCs w:val="28"/>
          <w:u w:val="single"/>
        </w:rPr>
      </w:pPr>
      <w:r w:rsidRPr="004B0CB1">
        <w:rPr>
          <w:b/>
          <w:szCs w:val="28"/>
          <w:u w:val="single"/>
        </w:rPr>
        <w:t>Кордовые пилотажные авиамодели:</w:t>
      </w:r>
    </w:p>
    <w:p w:rsidR="00493514" w:rsidRPr="004B0CB1" w:rsidRDefault="00493514" w:rsidP="00A23B23">
      <w:pPr>
        <w:pStyle w:val="BodyText"/>
        <w:ind w:right="-1" w:firstLine="708"/>
        <w:jc w:val="both"/>
        <w:rPr>
          <w:i/>
          <w:szCs w:val="28"/>
        </w:rPr>
      </w:pPr>
      <w:r w:rsidRPr="004B0CB1">
        <w:rPr>
          <w:i/>
          <w:szCs w:val="28"/>
        </w:rPr>
        <w:t xml:space="preserve">Кордовые пилотажные модели - категория </w:t>
      </w:r>
      <w:r w:rsidRPr="004B0CB1">
        <w:rPr>
          <w:i/>
          <w:szCs w:val="28"/>
          <w:lang w:val="en-US"/>
        </w:rPr>
        <w:t>F</w:t>
      </w:r>
      <w:r w:rsidRPr="004B0CB1">
        <w:rPr>
          <w:i/>
          <w:szCs w:val="28"/>
        </w:rPr>
        <w:t>2</w:t>
      </w:r>
      <w:r w:rsidRPr="004B0CB1">
        <w:rPr>
          <w:i/>
          <w:szCs w:val="28"/>
          <w:lang w:val="en-US"/>
        </w:rPr>
        <w:t>B</w:t>
      </w:r>
      <w:r w:rsidRPr="004B0CB1">
        <w:rPr>
          <w:i/>
          <w:szCs w:val="28"/>
        </w:rPr>
        <w:t xml:space="preserve"> - большие и красивые модели выполняющие комплекс акробатических упражнений. Пилотом в</w:t>
      </w:r>
      <w:r w:rsidRPr="004B0CB1">
        <w:rPr>
          <w:i/>
          <w:szCs w:val="28"/>
        </w:rPr>
        <w:t>ы</w:t>
      </w:r>
      <w:r w:rsidRPr="004B0CB1">
        <w:rPr>
          <w:i/>
          <w:szCs w:val="28"/>
        </w:rPr>
        <w:t>полняется определенная программа упражнений (комплекс) и выставляются баллы (от 0 до 10 с шагом 0.5) за точность исполнения маневра.</w:t>
      </w:r>
    </w:p>
    <w:p w:rsidR="00493514" w:rsidRPr="00E9717E" w:rsidRDefault="00493514" w:rsidP="00A23B23">
      <w:pPr>
        <w:pStyle w:val="BodyText"/>
        <w:ind w:right="-1" w:firstLine="708"/>
        <w:jc w:val="both"/>
        <w:rPr>
          <w:szCs w:val="28"/>
        </w:rPr>
      </w:pPr>
      <w:r w:rsidRPr="004B0CB1">
        <w:rPr>
          <w:i/>
          <w:szCs w:val="28"/>
        </w:rPr>
        <w:t xml:space="preserve">Комплекс, определенный </w:t>
      </w:r>
      <w:r w:rsidRPr="004B0CB1">
        <w:rPr>
          <w:i/>
          <w:szCs w:val="28"/>
          <w:lang w:val="en-US"/>
        </w:rPr>
        <w:t>FAI</w:t>
      </w:r>
      <w:r w:rsidRPr="004B0CB1">
        <w:rPr>
          <w:i/>
          <w:szCs w:val="28"/>
        </w:rPr>
        <w:t>, состоит их 16 упражнений, каждому у</w:t>
      </w:r>
      <w:r w:rsidRPr="004B0CB1">
        <w:rPr>
          <w:i/>
          <w:szCs w:val="28"/>
        </w:rPr>
        <w:t>п</w:t>
      </w:r>
      <w:r w:rsidRPr="004B0CB1">
        <w:rPr>
          <w:i/>
          <w:szCs w:val="28"/>
        </w:rPr>
        <w:t>ражнению соответствует свой коэффициент сложности. Все маневры, за небольшим исключением, должны выполняются на низкой высоте - 1.5 ме</w:t>
      </w:r>
      <w:r w:rsidRPr="004B0CB1">
        <w:rPr>
          <w:i/>
          <w:szCs w:val="28"/>
        </w:rPr>
        <w:t>т</w:t>
      </w:r>
      <w:r w:rsidRPr="004B0CB1">
        <w:rPr>
          <w:i/>
          <w:szCs w:val="28"/>
        </w:rPr>
        <w:t>ра от земли.</w:t>
      </w:r>
      <w:r>
        <w:rPr>
          <w:szCs w:val="28"/>
        </w:rPr>
        <w:t xml:space="preserve"> (Демонстрирую видеоролик выполнения пилотажного компле</w:t>
      </w:r>
      <w:r>
        <w:rPr>
          <w:szCs w:val="28"/>
        </w:rPr>
        <w:t>к</w:t>
      </w:r>
      <w:r>
        <w:rPr>
          <w:szCs w:val="28"/>
        </w:rPr>
        <w:t xml:space="preserve">са: </w:t>
      </w:r>
      <w:r w:rsidRPr="003C045B">
        <w:rPr>
          <w:szCs w:val="28"/>
        </w:rPr>
        <w:t>https://yandex.ru/video/search?filmId=6603385330150400185&amp;text=пилотажный%20комплекс%20F-2B%20смотреть%20видео.&amp;noreask=1&amp;path=wizard&amp;reqid=1505113658141054-209293916489497620479318-sas1-0554-V</w:t>
      </w:r>
      <w:r>
        <w:rPr>
          <w:szCs w:val="28"/>
        </w:rPr>
        <w:t>)</w:t>
      </w:r>
    </w:p>
    <w:p w:rsidR="00493514" w:rsidRPr="004B0CB1" w:rsidRDefault="00493514" w:rsidP="00A23B23">
      <w:pPr>
        <w:pStyle w:val="BodyText"/>
        <w:ind w:right="-1" w:firstLine="708"/>
        <w:jc w:val="both"/>
        <w:rPr>
          <w:szCs w:val="28"/>
        </w:rPr>
      </w:pPr>
    </w:p>
    <w:p w:rsidR="00493514" w:rsidRPr="004B0CB1" w:rsidRDefault="00493514" w:rsidP="00A23B23">
      <w:pPr>
        <w:pStyle w:val="BodyText"/>
        <w:ind w:right="-1" w:firstLine="708"/>
        <w:jc w:val="both"/>
        <w:rPr>
          <w:b/>
          <w:szCs w:val="28"/>
          <w:u w:val="single"/>
        </w:rPr>
      </w:pPr>
      <w:r w:rsidRPr="004B0CB1">
        <w:rPr>
          <w:b/>
          <w:szCs w:val="28"/>
          <w:u w:val="single"/>
        </w:rPr>
        <w:t>Основные требования к кордовым моделям:</w:t>
      </w:r>
    </w:p>
    <w:p w:rsidR="00493514" w:rsidRPr="004B0CB1" w:rsidRDefault="00493514" w:rsidP="00A23B23">
      <w:pPr>
        <w:pStyle w:val="BodyText"/>
        <w:ind w:right="-1" w:firstLine="708"/>
        <w:jc w:val="both"/>
        <w:rPr>
          <w:szCs w:val="28"/>
        </w:rPr>
      </w:pPr>
      <w:r w:rsidRPr="004B0CB1">
        <w:rPr>
          <w:szCs w:val="28"/>
        </w:rPr>
        <w:t>- максимальный размах 1.5 м;</w:t>
      </w:r>
    </w:p>
    <w:p w:rsidR="00493514" w:rsidRPr="004B0CB1" w:rsidRDefault="00493514" w:rsidP="00A23B23">
      <w:pPr>
        <w:pStyle w:val="BodyText"/>
        <w:ind w:right="-1" w:firstLine="708"/>
        <w:jc w:val="both"/>
        <w:rPr>
          <w:szCs w:val="28"/>
        </w:rPr>
      </w:pPr>
      <w:r w:rsidRPr="004B0CB1">
        <w:rPr>
          <w:szCs w:val="28"/>
        </w:rPr>
        <w:t>- максимальная площадь 150 дм²</w:t>
      </w:r>
    </w:p>
    <w:p w:rsidR="00493514" w:rsidRPr="004B0CB1" w:rsidRDefault="00493514" w:rsidP="00A23B23">
      <w:pPr>
        <w:pStyle w:val="BodyText"/>
        <w:ind w:right="-1" w:firstLine="708"/>
        <w:jc w:val="both"/>
        <w:rPr>
          <w:szCs w:val="28"/>
        </w:rPr>
      </w:pPr>
      <w:r w:rsidRPr="004B0CB1">
        <w:rPr>
          <w:szCs w:val="28"/>
        </w:rPr>
        <w:t>- максимальная нагрузка 100 гр/дм²</w:t>
      </w:r>
    </w:p>
    <w:p w:rsidR="00493514" w:rsidRPr="004B0CB1" w:rsidRDefault="00493514" w:rsidP="00A23B23">
      <w:pPr>
        <w:pStyle w:val="BodyText"/>
        <w:ind w:right="-1" w:firstLine="708"/>
        <w:jc w:val="both"/>
        <w:rPr>
          <w:szCs w:val="28"/>
        </w:rPr>
      </w:pPr>
      <w:r w:rsidRPr="004B0CB1">
        <w:rPr>
          <w:szCs w:val="28"/>
        </w:rPr>
        <w:t>- максимальный объем двигателя 10 см³ для 2-х тактных, 15 см³ для 4-х тактных.</w:t>
      </w:r>
    </w:p>
    <w:p w:rsidR="00493514" w:rsidRPr="004B0CB1" w:rsidRDefault="00493514" w:rsidP="00626449">
      <w:pPr>
        <w:pStyle w:val="BodyText"/>
        <w:ind w:right="-1" w:firstLine="708"/>
        <w:jc w:val="both"/>
        <w:rPr>
          <w:szCs w:val="28"/>
        </w:rPr>
      </w:pPr>
      <w:r w:rsidRPr="004B0CB1">
        <w:rPr>
          <w:i/>
          <w:szCs w:val="28"/>
          <w:u w:val="single"/>
        </w:rPr>
        <w:t>Практическая работа</w:t>
      </w:r>
      <w:r w:rsidRPr="004B0CB1">
        <w:rPr>
          <w:i/>
          <w:szCs w:val="28"/>
        </w:rPr>
        <w:t>.</w:t>
      </w:r>
      <w:r>
        <w:rPr>
          <w:i/>
          <w:szCs w:val="28"/>
        </w:rPr>
        <w:t xml:space="preserve"> </w:t>
      </w:r>
      <w:r w:rsidRPr="004B0CB1">
        <w:rPr>
          <w:szCs w:val="28"/>
        </w:rPr>
        <w:t>Перехожу к следующему разделу – обучению проектированию модели. Практический опыт в данном классе моделей пок</w:t>
      </w:r>
      <w:r w:rsidRPr="004B0CB1">
        <w:rPr>
          <w:szCs w:val="28"/>
        </w:rPr>
        <w:t>а</w:t>
      </w:r>
      <w:r w:rsidRPr="004B0CB1">
        <w:rPr>
          <w:szCs w:val="28"/>
        </w:rPr>
        <w:t xml:space="preserve">зывает, что для уверенного выполнения фигур пилотажного комплекса </w:t>
      </w:r>
      <w:r w:rsidRPr="004B0CB1">
        <w:rPr>
          <w:b/>
          <w:szCs w:val="28"/>
        </w:rPr>
        <w:t>на каждый кубический сантиметр объема выбранного двигателя должно приходиться 200-250 г.</w:t>
      </w:r>
      <w:r w:rsidRPr="004B0CB1">
        <w:rPr>
          <w:szCs w:val="28"/>
        </w:rPr>
        <w:t xml:space="preserve"> веса модели. Располагаем двигателями объемом 2,5 куб.см, следовательно, </w:t>
      </w:r>
      <w:r w:rsidRPr="004B0CB1">
        <w:rPr>
          <w:b/>
          <w:szCs w:val="28"/>
        </w:rPr>
        <w:t>вес будущей модели будет лежать в границах 500- 625 г.,</w:t>
      </w:r>
      <w:r w:rsidRPr="004B0CB1">
        <w:rPr>
          <w:szCs w:val="28"/>
        </w:rPr>
        <w:t xml:space="preserve"> но минимальный вес  предпочтительней. Многолетняя практика че</w:t>
      </w:r>
      <w:r w:rsidRPr="004B0CB1">
        <w:rPr>
          <w:szCs w:val="28"/>
        </w:rPr>
        <w:t>м</w:t>
      </w:r>
      <w:r w:rsidRPr="004B0CB1">
        <w:rPr>
          <w:szCs w:val="28"/>
        </w:rPr>
        <w:t xml:space="preserve">пионатных пилотажных моделей свидетельствует, что </w:t>
      </w:r>
      <w:r w:rsidRPr="004B0CB1">
        <w:rPr>
          <w:b/>
          <w:szCs w:val="28"/>
        </w:rPr>
        <w:t>оптимальной нагру</w:t>
      </w:r>
      <w:r w:rsidRPr="004B0CB1">
        <w:rPr>
          <w:b/>
          <w:szCs w:val="28"/>
        </w:rPr>
        <w:t>з</w:t>
      </w:r>
      <w:r w:rsidRPr="004B0CB1">
        <w:rPr>
          <w:b/>
          <w:szCs w:val="28"/>
        </w:rPr>
        <w:t>кой на крыло модели является 23-30 г/дм</w:t>
      </w:r>
      <w:r w:rsidRPr="004B0CB1">
        <w:rPr>
          <w:b/>
          <w:szCs w:val="28"/>
          <w:vertAlign w:val="superscript"/>
        </w:rPr>
        <w:t>2</w:t>
      </w:r>
      <w:r w:rsidRPr="004B0CB1">
        <w:rPr>
          <w:szCs w:val="28"/>
        </w:rPr>
        <w:t>, снижение этого показателя – приветствуется.</w:t>
      </w:r>
    </w:p>
    <w:p w:rsidR="00493514" w:rsidRPr="004B0CB1" w:rsidRDefault="00493514" w:rsidP="00626449">
      <w:pPr>
        <w:pStyle w:val="BodyText"/>
        <w:ind w:right="-1" w:firstLine="708"/>
        <w:jc w:val="both"/>
        <w:rPr>
          <w:szCs w:val="28"/>
        </w:rPr>
      </w:pPr>
      <w:r w:rsidRPr="004B0CB1">
        <w:rPr>
          <w:szCs w:val="28"/>
        </w:rPr>
        <w:t xml:space="preserve">Имея исходные данные, простыми действиями деления массы модели на нагрузку, получим </w:t>
      </w:r>
      <w:r w:rsidRPr="004B0CB1">
        <w:rPr>
          <w:b/>
          <w:szCs w:val="28"/>
        </w:rPr>
        <w:t>необходимую площадь крыла – 20 дм</w:t>
      </w:r>
      <w:r w:rsidRPr="004B0CB1">
        <w:rPr>
          <w:b/>
          <w:szCs w:val="28"/>
          <w:vertAlign w:val="superscript"/>
        </w:rPr>
        <w:t>2</w:t>
      </w:r>
      <w:r w:rsidRPr="004B0CB1">
        <w:rPr>
          <w:b/>
          <w:szCs w:val="28"/>
        </w:rPr>
        <w:t xml:space="preserve">. </w:t>
      </w:r>
      <w:r w:rsidRPr="004B0CB1">
        <w:rPr>
          <w:szCs w:val="28"/>
        </w:rPr>
        <w:t>Для обесп</w:t>
      </w:r>
      <w:r w:rsidRPr="004B0CB1">
        <w:rPr>
          <w:szCs w:val="28"/>
        </w:rPr>
        <w:t>е</w:t>
      </w:r>
      <w:r w:rsidRPr="004B0CB1">
        <w:rPr>
          <w:szCs w:val="28"/>
        </w:rPr>
        <w:t>чения высоких прочностных характеристик крыла и обеспечения технол</w:t>
      </w:r>
      <w:r w:rsidRPr="004B0CB1">
        <w:rPr>
          <w:szCs w:val="28"/>
        </w:rPr>
        <w:t>о</w:t>
      </w:r>
      <w:r w:rsidRPr="004B0CB1">
        <w:rPr>
          <w:szCs w:val="28"/>
        </w:rPr>
        <w:t>гичности, выберем хорду крыла (В</w:t>
      </w:r>
      <w:r w:rsidRPr="004B0CB1">
        <w:rPr>
          <w:sz w:val="20"/>
        </w:rPr>
        <w:t>кр</w:t>
      </w:r>
      <w:r w:rsidRPr="004B0CB1">
        <w:rPr>
          <w:szCs w:val="28"/>
        </w:rPr>
        <w:t>.) равной 200 мм, тогда размах крыла (</w:t>
      </w:r>
      <w:r w:rsidRPr="004B0CB1">
        <w:rPr>
          <w:szCs w:val="28"/>
          <w:lang w:val="en-US"/>
        </w:rPr>
        <w:t>L</w:t>
      </w:r>
      <w:r w:rsidRPr="004B0CB1">
        <w:rPr>
          <w:sz w:val="20"/>
        </w:rPr>
        <w:t>кр</w:t>
      </w:r>
      <w:r w:rsidRPr="004B0CB1">
        <w:rPr>
          <w:szCs w:val="28"/>
        </w:rPr>
        <w:t>.) будет 1000мм. Для простоты изготовления, форму крыла в плане выб</w:t>
      </w:r>
      <w:r w:rsidRPr="004B0CB1">
        <w:rPr>
          <w:szCs w:val="28"/>
        </w:rPr>
        <w:t>и</w:t>
      </w:r>
      <w:r w:rsidRPr="004B0CB1">
        <w:rPr>
          <w:szCs w:val="28"/>
        </w:rPr>
        <w:t xml:space="preserve">раем </w:t>
      </w:r>
      <w:r w:rsidRPr="004B0CB1">
        <w:rPr>
          <w:b/>
          <w:szCs w:val="28"/>
        </w:rPr>
        <w:t>прямоугольную</w:t>
      </w:r>
      <w:r w:rsidRPr="004B0CB1">
        <w:rPr>
          <w:szCs w:val="28"/>
        </w:rPr>
        <w:t>. Не вдаваясь в сложные аэродинамические показатели профиля крыла, предлагаю обучаемым</w:t>
      </w:r>
      <w:r>
        <w:rPr>
          <w:szCs w:val="28"/>
        </w:rPr>
        <w:t xml:space="preserve"> </w:t>
      </w:r>
      <w:r w:rsidRPr="004B0CB1">
        <w:rPr>
          <w:b/>
          <w:szCs w:val="28"/>
        </w:rPr>
        <w:t xml:space="preserve">симметричный профиль </w:t>
      </w:r>
      <w:r w:rsidRPr="004B0CB1">
        <w:rPr>
          <w:b/>
          <w:szCs w:val="28"/>
          <w:lang w:val="en-US"/>
        </w:rPr>
        <w:t>NACA</w:t>
      </w:r>
      <w:r w:rsidRPr="004B0CB1">
        <w:rPr>
          <w:b/>
          <w:szCs w:val="28"/>
        </w:rPr>
        <w:t>0015</w:t>
      </w:r>
      <w:r w:rsidRPr="004B0CB1">
        <w:rPr>
          <w:szCs w:val="28"/>
        </w:rPr>
        <w:t xml:space="preserve"> (Приложение 1, таблица координат профиля).</w:t>
      </w:r>
    </w:p>
    <w:p w:rsidR="00493514" w:rsidRPr="004B0CB1" w:rsidRDefault="00493514" w:rsidP="00626449">
      <w:pPr>
        <w:pStyle w:val="BodyText"/>
        <w:ind w:right="-1" w:firstLine="708"/>
        <w:jc w:val="both"/>
        <w:rPr>
          <w:szCs w:val="28"/>
        </w:rPr>
      </w:pPr>
      <w:r w:rsidRPr="004B0CB1">
        <w:rPr>
          <w:szCs w:val="28"/>
        </w:rPr>
        <w:t>Приступаем к вычерчиванию профиля крыла с использованием табл</w:t>
      </w:r>
      <w:r w:rsidRPr="004B0CB1">
        <w:rPr>
          <w:szCs w:val="28"/>
        </w:rPr>
        <w:t>и</w:t>
      </w:r>
      <w:r w:rsidRPr="004B0CB1">
        <w:rPr>
          <w:szCs w:val="28"/>
        </w:rPr>
        <w:t>цам координат профиля по озвученному ранее алгоритму (раздаю подгото</w:t>
      </w:r>
      <w:r w:rsidRPr="004B0CB1">
        <w:rPr>
          <w:szCs w:val="28"/>
        </w:rPr>
        <w:t>в</w:t>
      </w:r>
      <w:r w:rsidRPr="004B0CB1">
        <w:rPr>
          <w:szCs w:val="28"/>
        </w:rPr>
        <w:t>ленную миллиметровую бумагу, чертежные принадлежности, по необход</w:t>
      </w:r>
      <w:r w:rsidRPr="004B0CB1">
        <w:rPr>
          <w:szCs w:val="28"/>
        </w:rPr>
        <w:t>и</w:t>
      </w:r>
      <w:r w:rsidRPr="004B0CB1">
        <w:rPr>
          <w:szCs w:val="28"/>
        </w:rPr>
        <w:t>мости калькуляторы).</w:t>
      </w:r>
    </w:p>
    <w:p w:rsidR="00493514" w:rsidRPr="004B0CB1" w:rsidRDefault="00493514" w:rsidP="00626449">
      <w:pPr>
        <w:pStyle w:val="BodyText"/>
        <w:ind w:right="-1" w:firstLine="708"/>
        <w:jc w:val="both"/>
        <w:rPr>
          <w:szCs w:val="28"/>
        </w:rPr>
      </w:pPr>
      <w:r w:rsidRPr="004B0CB1">
        <w:rPr>
          <w:szCs w:val="28"/>
        </w:rPr>
        <w:t>В ходе практической работы выясняю, какие возникают вопросы и трудности, даю исчерпывающие объяснения, оказываю помощь.</w:t>
      </w:r>
    </w:p>
    <w:p w:rsidR="00493514" w:rsidRDefault="00493514" w:rsidP="00626449">
      <w:pPr>
        <w:pStyle w:val="BodyText"/>
        <w:ind w:right="-1" w:firstLine="708"/>
        <w:jc w:val="both"/>
        <w:rPr>
          <w:szCs w:val="28"/>
        </w:rPr>
      </w:pPr>
      <w:r w:rsidRPr="004B0CB1">
        <w:rPr>
          <w:szCs w:val="28"/>
        </w:rPr>
        <w:t>Переходим к вычерчиванию компоновочного чертежа модели, который может вызвать трудности у обучаемых, т.к. предмет «черчение» в школьной программе отсутствует</w:t>
      </w:r>
      <w:r>
        <w:rPr>
          <w:szCs w:val="28"/>
        </w:rPr>
        <w:t>. Демонстрирую общий вид чертежа (Приложение 4)</w:t>
      </w:r>
      <w:r w:rsidRPr="004B0CB1">
        <w:rPr>
          <w:szCs w:val="28"/>
        </w:rPr>
        <w:t>.Параметры крыла нам известны, следует отметить, что у кордовых пил</w:t>
      </w:r>
      <w:r w:rsidRPr="004B0CB1">
        <w:rPr>
          <w:szCs w:val="28"/>
        </w:rPr>
        <w:t>о</w:t>
      </w:r>
      <w:r w:rsidRPr="004B0CB1">
        <w:rPr>
          <w:szCs w:val="28"/>
        </w:rPr>
        <w:t>тажных моделей задняя часть крыла выполнена в виде закрылка, обеспеч</w:t>
      </w:r>
      <w:r w:rsidRPr="004B0CB1">
        <w:rPr>
          <w:szCs w:val="28"/>
        </w:rPr>
        <w:t>и</w:t>
      </w:r>
      <w:r w:rsidRPr="004B0CB1">
        <w:rPr>
          <w:szCs w:val="28"/>
        </w:rPr>
        <w:t xml:space="preserve">вающая высокие маневренные характеристики. Из практики – </w:t>
      </w:r>
      <w:r w:rsidRPr="004B0CB1">
        <w:rPr>
          <w:b/>
          <w:szCs w:val="28"/>
        </w:rPr>
        <w:t>их площадь около 15-20% от площади крыла</w:t>
      </w:r>
      <w:r w:rsidRPr="004B0CB1">
        <w:rPr>
          <w:szCs w:val="28"/>
        </w:rPr>
        <w:t xml:space="preserve"> и углы отклонения </w:t>
      </w:r>
      <w:r w:rsidRPr="004B0CB1">
        <w:rPr>
          <w:b/>
          <w:szCs w:val="28"/>
        </w:rPr>
        <w:t>вверх-вниз до 20 гр</w:t>
      </w:r>
      <w:r w:rsidRPr="004B0CB1">
        <w:rPr>
          <w:b/>
          <w:szCs w:val="28"/>
        </w:rPr>
        <w:t>а</w:t>
      </w:r>
      <w:r w:rsidRPr="004B0CB1">
        <w:rPr>
          <w:b/>
          <w:szCs w:val="28"/>
        </w:rPr>
        <w:t>дусов</w:t>
      </w:r>
      <w:r w:rsidRPr="004B0CB1">
        <w:rPr>
          <w:szCs w:val="28"/>
        </w:rPr>
        <w:t xml:space="preserve">. Следовательно, </w:t>
      </w:r>
      <w:r w:rsidRPr="004B0CB1">
        <w:rPr>
          <w:b/>
          <w:szCs w:val="28"/>
        </w:rPr>
        <w:t>закрылок может иметь площадь 4 дм</w:t>
      </w:r>
      <w:r w:rsidRPr="004B0CB1">
        <w:rPr>
          <w:sz w:val="20"/>
          <w:vertAlign w:val="superscript"/>
        </w:rPr>
        <w:t>2</w:t>
      </w:r>
      <w:r w:rsidRPr="004B0CB1">
        <w:rPr>
          <w:szCs w:val="28"/>
        </w:rPr>
        <w:t xml:space="preserve">,при этом его </w:t>
      </w:r>
      <w:r w:rsidRPr="004B0CB1">
        <w:rPr>
          <w:b/>
          <w:szCs w:val="28"/>
        </w:rPr>
        <w:t>ширина составит 40 мм</w:t>
      </w:r>
      <w:r w:rsidRPr="004B0CB1">
        <w:rPr>
          <w:szCs w:val="28"/>
        </w:rPr>
        <w:t xml:space="preserve"> при компоновке вдоль всей задней кромки.  Как правило, </w:t>
      </w:r>
      <w:r w:rsidRPr="004B0CB1">
        <w:rPr>
          <w:b/>
          <w:szCs w:val="28"/>
        </w:rPr>
        <w:t>площадь стабилизатора может быть 20-25%</w:t>
      </w:r>
      <w:r w:rsidRPr="004B0CB1">
        <w:rPr>
          <w:szCs w:val="28"/>
        </w:rPr>
        <w:t xml:space="preserve"> от площади крыла, следовательно, применив простую прямоугольную форму получим следу</w:t>
      </w:r>
      <w:r w:rsidRPr="004B0CB1">
        <w:rPr>
          <w:szCs w:val="28"/>
        </w:rPr>
        <w:t>ю</w:t>
      </w:r>
      <w:r w:rsidRPr="004B0CB1">
        <w:rPr>
          <w:szCs w:val="28"/>
        </w:rPr>
        <w:t xml:space="preserve">щие размеры </w:t>
      </w:r>
      <w:r w:rsidRPr="004B0CB1">
        <w:rPr>
          <w:b/>
          <w:szCs w:val="28"/>
          <w:lang w:val="en-US"/>
        </w:rPr>
        <w:t>L</w:t>
      </w:r>
      <w:r w:rsidRPr="004B0CB1">
        <w:rPr>
          <w:b/>
          <w:sz w:val="20"/>
        </w:rPr>
        <w:t>ст</w:t>
      </w:r>
      <w:r w:rsidRPr="004B0CB1">
        <w:rPr>
          <w:b/>
          <w:szCs w:val="28"/>
        </w:rPr>
        <w:t>= 400 мм, В</w:t>
      </w:r>
      <w:r w:rsidRPr="004B0CB1">
        <w:rPr>
          <w:b/>
          <w:sz w:val="20"/>
        </w:rPr>
        <w:t>ст</w:t>
      </w:r>
      <w:r w:rsidRPr="004B0CB1">
        <w:rPr>
          <w:b/>
          <w:szCs w:val="28"/>
        </w:rPr>
        <w:t xml:space="preserve"> = 100 мм. </w:t>
      </w:r>
      <w:r w:rsidRPr="004B0CB1">
        <w:rPr>
          <w:szCs w:val="28"/>
        </w:rPr>
        <w:t xml:space="preserve">Площадь </w:t>
      </w:r>
      <w:r w:rsidRPr="004B0CB1">
        <w:rPr>
          <w:b/>
          <w:szCs w:val="28"/>
        </w:rPr>
        <w:t xml:space="preserve">руля высоты примем 50% </w:t>
      </w:r>
      <w:r w:rsidRPr="004B0CB1">
        <w:rPr>
          <w:szCs w:val="28"/>
        </w:rPr>
        <w:t xml:space="preserve">от площади стабилизатора для высокой эффективности. </w:t>
      </w:r>
    </w:p>
    <w:p w:rsidR="00493514" w:rsidRDefault="00493514" w:rsidP="00626449">
      <w:pPr>
        <w:pStyle w:val="BodyText"/>
        <w:ind w:right="-1" w:firstLine="708"/>
        <w:jc w:val="both"/>
        <w:rPr>
          <w:szCs w:val="28"/>
        </w:rPr>
      </w:pPr>
      <w:r w:rsidRPr="00E9717E">
        <w:rPr>
          <w:szCs w:val="28"/>
        </w:rPr>
        <w:t>(</w:t>
      </w:r>
      <w:r w:rsidRPr="00E9717E">
        <w:rPr>
          <w:b/>
          <w:szCs w:val="28"/>
        </w:rPr>
        <w:t>Перерыв 15 мин</w:t>
      </w:r>
      <w:r w:rsidRPr="00E9717E">
        <w:rPr>
          <w:szCs w:val="28"/>
        </w:rPr>
        <w:t xml:space="preserve">., </w:t>
      </w:r>
      <w:r w:rsidRPr="00E9717E">
        <w:rPr>
          <w:b/>
          <w:i/>
          <w:szCs w:val="28"/>
        </w:rPr>
        <w:t>короткий комплекс физических упражнений</w:t>
      </w:r>
      <w:r w:rsidRPr="00E9717E">
        <w:rPr>
          <w:szCs w:val="28"/>
        </w:rPr>
        <w:t>, и</w:t>
      </w:r>
      <w:r w:rsidRPr="00E9717E">
        <w:rPr>
          <w:szCs w:val="28"/>
        </w:rPr>
        <w:t>с</w:t>
      </w:r>
      <w:r w:rsidRPr="00E9717E">
        <w:rPr>
          <w:szCs w:val="28"/>
        </w:rPr>
        <w:t>пользуется здоровье сберегающая технология).</w:t>
      </w:r>
    </w:p>
    <w:p w:rsidR="00493514" w:rsidRPr="004B0CB1" w:rsidRDefault="00493514" w:rsidP="00626449">
      <w:pPr>
        <w:pStyle w:val="BodyText"/>
        <w:ind w:right="-1" w:firstLine="708"/>
        <w:jc w:val="both"/>
        <w:rPr>
          <w:szCs w:val="28"/>
        </w:rPr>
      </w:pPr>
      <w:r w:rsidRPr="004B0CB1">
        <w:rPr>
          <w:szCs w:val="28"/>
        </w:rPr>
        <w:t>На доске вычерчиваю оси проекции модели (вид сверху, вид сбоку, фронтальная проекция), переношу исходные размеры, обращаю внимание на соблюдение симметрии элементов конструкции.</w:t>
      </w:r>
      <w:r>
        <w:rPr>
          <w:szCs w:val="28"/>
        </w:rPr>
        <w:t xml:space="preserve"> </w:t>
      </w:r>
      <w:r w:rsidRPr="004B0CB1">
        <w:rPr>
          <w:szCs w:val="28"/>
        </w:rPr>
        <w:t>Последовательно выполняю черчение всех проекций.</w:t>
      </w:r>
      <w:r>
        <w:rPr>
          <w:szCs w:val="28"/>
        </w:rPr>
        <w:t xml:space="preserve"> </w:t>
      </w:r>
      <w:r w:rsidRPr="004B0CB1">
        <w:rPr>
          <w:szCs w:val="28"/>
        </w:rPr>
        <w:t>Обучаемые воспроизводят мои действия на своих чертежных листах. Контролирую процесс, делаю замечания, оказываю п</w:t>
      </w:r>
      <w:r w:rsidRPr="004B0CB1">
        <w:rPr>
          <w:szCs w:val="28"/>
        </w:rPr>
        <w:t>о</w:t>
      </w:r>
      <w:r w:rsidRPr="004B0CB1">
        <w:rPr>
          <w:szCs w:val="28"/>
        </w:rPr>
        <w:t>мощь. По окончании данного этапа визуально оцениваю результаты работы, отмечаю лучшие работы.</w:t>
      </w:r>
    </w:p>
    <w:p w:rsidR="00493514" w:rsidRPr="004B0CB1" w:rsidRDefault="00493514" w:rsidP="00626449">
      <w:pPr>
        <w:pStyle w:val="BodyText"/>
        <w:ind w:right="-1" w:firstLine="708"/>
        <w:jc w:val="both"/>
        <w:rPr>
          <w:szCs w:val="28"/>
        </w:rPr>
      </w:pPr>
      <w:r w:rsidRPr="004B0CB1">
        <w:rPr>
          <w:szCs w:val="28"/>
        </w:rPr>
        <w:t>Перед завершением основной части демонстрирую обучаемым этало</w:t>
      </w:r>
      <w:r w:rsidRPr="004B0CB1">
        <w:rPr>
          <w:szCs w:val="28"/>
        </w:rPr>
        <w:t>н</w:t>
      </w:r>
      <w:r w:rsidRPr="004B0CB1">
        <w:rPr>
          <w:szCs w:val="28"/>
        </w:rPr>
        <w:t>нуюмодель</w:t>
      </w:r>
      <w:r w:rsidRPr="00867E1C">
        <w:rPr>
          <w:szCs w:val="28"/>
        </w:rPr>
        <w:t xml:space="preserve"> (</w:t>
      </w:r>
      <w:r>
        <w:rPr>
          <w:szCs w:val="28"/>
        </w:rPr>
        <w:t>Приложение 5)</w:t>
      </w:r>
      <w:r w:rsidRPr="004B0CB1">
        <w:rPr>
          <w:szCs w:val="28"/>
        </w:rPr>
        <w:t>, для формирования у них представления «к чему стремиться».Показываю компоновку системы управления и питания топл</w:t>
      </w:r>
      <w:r w:rsidRPr="004B0CB1">
        <w:rPr>
          <w:szCs w:val="28"/>
        </w:rPr>
        <w:t>и</w:t>
      </w:r>
      <w:r w:rsidRPr="004B0CB1">
        <w:rPr>
          <w:szCs w:val="28"/>
        </w:rPr>
        <w:t xml:space="preserve">вом для ориентирования к следующему занятию. </w:t>
      </w:r>
    </w:p>
    <w:p w:rsidR="00493514" w:rsidRPr="00DE274A" w:rsidRDefault="00493514" w:rsidP="00626449">
      <w:pPr>
        <w:pStyle w:val="BodyText"/>
        <w:ind w:right="-1"/>
        <w:jc w:val="both"/>
        <w:rPr>
          <w:szCs w:val="28"/>
        </w:rPr>
      </w:pPr>
    </w:p>
    <w:p w:rsidR="00493514" w:rsidRPr="00C35704" w:rsidRDefault="00493514" w:rsidP="00626449">
      <w:pPr>
        <w:pStyle w:val="BodyText"/>
        <w:ind w:right="-1"/>
        <w:jc w:val="both"/>
        <w:rPr>
          <w:i/>
          <w:szCs w:val="28"/>
          <w:u w:val="single"/>
        </w:rPr>
      </w:pPr>
      <w:r w:rsidRPr="00C35704">
        <w:rPr>
          <w:b/>
          <w:i/>
          <w:szCs w:val="28"/>
          <w:u w:val="single"/>
        </w:rPr>
        <w:t>Контрольный, итоговый, рефлексивный, информационный этапы</w:t>
      </w:r>
      <w:r w:rsidRPr="00C35704">
        <w:rPr>
          <w:i/>
          <w:szCs w:val="28"/>
          <w:u w:val="single"/>
        </w:rPr>
        <w:t xml:space="preserve">    (15 мин.)</w:t>
      </w:r>
    </w:p>
    <w:p w:rsidR="00493514" w:rsidRPr="004B0CB1" w:rsidRDefault="00493514" w:rsidP="004548AE">
      <w:pPr>
        <w:pStyle w:val="BodyText"/>
        <w:ind w:right="-1" w:firstLine="708"/>
        <w:jc w:val="both"/>
        <w:rPr>
          <w:szCs w:val="28"/>
        </w:rPr>
      </w:pPr>
      <w:r w:rsidRPr="004B0CB1">
        <w:rPr>
          <w:szCs w:val="28"/>
        </w:rPr>
        <w:t>Провожу контрольный блиц-опрос, тестирование обучаемых. Довожу им о достижении цели данного занятия. Отмечаю в лучшую сторону восп</w:t>
      </w:r>
      <w:r w:rsidRPr="004B0CB1">
        <w:rPr>
          <w:szCs w:val="28"/>
        </w:rPr>
        <w:t>и</w:t>
      </w:r>
      <w:r w:rsidRPr="004B0CB1">
        <w:rPr>
          <w:szCs w:val="28"/>
        </w:rPr>
        <w:t>танников, наиболее полно и качество выполнивших</w:t>
      </w:r>
      <w:r>
        <w:rPr>
          <w:szCs w:val="28"/>
        </w:rPr>
        <w:t xml:space="preserve"> </w:t>
      </w:r>
      <w:r w:rsidRPr="004B0CB1">
        <w:rPr>
          <w:szCs w:val="28"/>
        </w:rPr>
        <w:t>работу, указываю осно</w:t>
      </w:r>
      <w:r w:rsidRPr="004B0CB1">
        <w:rPr>
          <w:szCs w:val="28"/>
        </w:rPr>
        <w:t>в</w:t>
      </w:r>
      <w:r w:rsidRPr="004B0CB1">
        <w:rPr>
          <w:szCs w:val="28"/>
        </w:rPr>
        <w:t>ные ошибки и недостатки. По необходимости даю домашнее задание</w:t>
      </w:r>
      <w:r>
        <w:rPr>
          <w:szCs w:val="28"/>
        </w:rPr>
        <w:t xml:space="preserve"> (тво</w:t>
      </w:r>
      <w:r>
        <w:rPr>
          <w:szCs w:val="28"/>
        </w:rPr>
        <w:t>р</w:t>
      </w:r>
      <w:r>
        <w:rPr>
          <w:szCs w:val="28"/>
        </w:rPr>
        <w:t>ческое домашнее задание)</w:t>
      </w:r>
      <w:r w:rsidRPr="004B0CB1">
        <w:rPr>
          <w:szCs w:val="28"/>
        </w:rPr>
        <w:t>. Собираю использовавшийся инвентарь и карто</w:t>
      </w:r>
      <w:r w:rsidRPr="004B0CB1">
        <w:rPr>
          <w:szCs w:val="28"/>
        </w:rPr>
        <w:t>ч</w:t>
      </w:r>
      <w:r w:rsidRPr="004B0CB1">
        <w:rPr>
          <w:szCs w:val="28"/>
        </w:rPr>
        <w:t>ки контроля психо-эмоционального климата</w:t>
      </w:r>
      <w:r>
        <w:rPr>
          <w:szCs w:val="28"/>
        </w:rPr>
        <w:t xml:space="preserve"> (Приложение 3)</w:t>
      </w:r>
      <w:r w:rsidRPr="004B0CB1">
        <w:rPr>
          <w:szCs w:val="28"/>
        </w:rPr>
        <w:t>, напоминаю т</w:t>
      </w:r>
      <w:r w:rsidRPr="004B0CB1">
        <w:rPr>
          <w:szCs w:val="28"/>
        </w:rPr>
        <w:t>е</w:t>
      </w:r>
      <w:r w:rsidRPr="004B0CB1">
        <w:rPr>
          <w:szCs w:val="28"/>
        </w:rPr>
        <w:t>му и дату следующего занятия. Обращаю внимание на меры безопасности при следовании с занятий, прощаюсь с воспитанниками.</w:t>
      </w:r>
    </w:p>
    <w:p w:rsidR="00493514" w:rsidRPr="00DE274A" w:rsidRDefault="00493514" w:rsidP="00626449">
      <w:pPr>
        <w:pStyle w:val="BodyText"/>
        <w:ind w:right="-1"/>
        <w:jc w:val="both"/>
        <w:rPr>
          <w:i/>
          <w:szCs w:val="28"/>
        </w:rPr>
      </w:pPr>
    </w:p>
    <w:p w:rsidR="00493514" w:rsidRPr="00DE274A" w:rsidRDefault="00493514" w:rsidP="006034B2">
      <w:pPr>
        <w:pStyle w:val="BodyText"/>
        <w:ind w:right="-1"/>
        <w:jc w:val="both"/>
        <w:rPr>
          <w:i/>
          <w:szCs w:val="28"/>
        </w:rPr>
      </w:pPr>
      <w:r w:rsidRPr="00DE274A">
        <w:rPr>
          <w:b/>
          <w:szCs w:val="28"/>
        </w:rPr>
        <w:t>Планируемый результат</w:t>
      </w:r>
      <w:r w:rsidRPr="00DE274A">
        <w:rPr>
          <w:i/>
          <w:szCs w:val="28"/>
        </w:rPr>
        <w:t>.</w:t>
      </w:r>
    </w:p>
    <w:p w:rsidR="00493514" w:rsidRPr="00DE274A" w:rsidRDefault="00493514" w:rsidP="006034B2">
      <w:pPr>
        <w:pStyle w:val="BodyText"/>
        <w:ind w:right="-1"/>
        <w:jc w:val="both"/>
        <w:rPr>
          <w:szCs w:val="28"/>
        </w:rPr>
      </w:pPr>
      <w:r w:rsidRPr="00DE274A">
        <w:rPr>
          <w:szCs w:val="28"/>
        </w:rPr>
        <w:t>По итогам проведенного занятия прогнозирую следующие результаты:</w:t>
      </w:r>
    </w:p>
    <w:p w:rsidR="00493514" w:rsidRPr="00DE274A" w:rsidRDefault="00493514" w:rsidP="00626449">
      <w:pPr>
        <w:pStyle w:val="BodyText"/>
        <w:ind w:right="-1"/>
        <w:jc w:val="both"/>
        <w:rPr>
          <w:szCs w:val="28"/>
        </w:rPr>
      </w:pPr>
    </w:p>
    <w:p w:rsidR="00493514" w:rsidRPr="00DE274A" w:rsidRDefault="00493514" w:rsidP="00626449">
      <w:pPr>
        <w:pStyle w:val="BodyText"/>
        <w:ind w:right="-1"/>
        <w:jc w:val="both"/>
        <w:rPr>
          <w:szCs w:val="28"/>
        </w:rPr>
      </w:pPr>
      <w:r w:rsidRPr="00DE274A">
        <w:rPr>
          <w:b/>
          <w:i/>
          <w:szCs w:val="28"/>
          <w:u w:val="single"/>
        </w:rPr>
        <w:t>Личностные:</w:t>
      </w:r>
      <w:r>
        <w:rPr>
          <w:b/>
          <w:i/>
          <w:szCs w:val="28"/>
          <w:u w:val="single"/>
        </w:rPr>
        <w:t xml:space="preserve"> </w:t>
      </w:r>
      <w:r w:rsidRPr="00DE274A">
        <w:rPr>
          <w:szCs w:val="28"/>
        </w:rPr>
        <w:t>приобретение навыков эффективной работы в группе и сам</w:t>
      </w:r>
      <w:r w:rsidRPr="00DE274A">
        <w:rPr>
          <w:szCs w:val="28"/>
        </w:rPr>
        <w:t>о</w:t>
      </w:r>
      <w:r w:rsidRPr="00DE274A">
        <w:rPr>
          <w:szCs w:val="28"/>
        </w:rPr>
        <w:t>стоятельно, умений формулировать, аргументировать и отстаивать свое мн</w:t>
      </w:r>
      <w:r w:rsidRPr="00DE274A">
        <w:rPr>
          <w:szCs w:val="28"/>
        </w:rPr>
        <w:t>е</w:t>
      </w:r>
      <w:r w:rsidRPr="00DE274A">
        <w:rPr>
          <w:szCs w:val="28"/>
        </w:rPr>
        <w:t>ние, проявлять терпимость, предотвращать конфликтные ситуации, орган</w:t>
      </w:r>
      <w:r w:rsidRPr="00DE274A">
        <w:rPr>
          <w:szCs w:val="28"/>
        </w:rPr>
        <w:t>и</w:t>
      </w:r>
      <w:r w:rsidRPr="00DE274A">
        <w:rPr>
          <w:szCs w:val="28"/>
        </w:rPr>
        <w:t>зовывать совместную деятельность с педагогом и другими обучающимися.</w:t>
      </w:r>
    </w:p>
    <w:p w:rsidR="00493514" w:rsidRPr="00DE274A" w:rsidRDefault="00493514" w:rsidP="00626449">
      <w:pPr>
        <w:pStyle w:val="BodyText"/>
        <w:ind w:right="-1"/>
        <w:jc w:val="both"/>
        <w:rPr>
          <w:szCs w:val="28"/>
        </w:rPr>
      </w:pPr>
      <w:r w:rsidRPr="00DE274A">
        <w:rPr>
          <w:b/>
          <w:i/>
          <w:szCs w:val="28"/>
          <w:u w:val="single"/>
        </w:rPr>
        <w:t>Метапредметные:</w:t>
      </w:r>
      <w:r>
        <w:rPr>
          <w:b/>
          <w:i/>
          <w:szCs w:val="28"/>
          <w:u w:val="single"/>
        </w:rPr>
        <w:t xml:space="preserve"> </w:t>
      </w:r>
      <w:r w:rsidRPr="00DE274A">
        <w:rPr>
          <w:szCs w:val="28"/>
        </w:rPr>
        <w:t>содействовать формированию основ теоретического мышления, умений анализировать различные конструкции кордовых мод</w:t>
      </w:r>
      <w:r w:rsidRPr="00DE274A">
        <w:rPr>
          <w:szCs w:val="28"/>
        </w:rPr>
        <w:t>е</w:t>
      </w:r>
      <w:r w:rsidRPr="00DE274A">
        <w:rPr>
          <w:szCs w:val="28"/>
        </w:rPr>
        <w:t>лей, ставить перед собой задачи и определять способ действий для их дост</w:t>
      </w:r>
      <w:r w:rsidRPr="00DE274A">
        <w:rPr>
          <w:szCs w:val="28"/>
        </w:rPr>
        <w:t>и</w:t>
      </w:r>
      <w:r w:rsidRPr="00DE274A">
        <w:rPr>
          <w:szCs w:val="28"/>
        </w:rPr>
        <w:t>жения, обосновывать выбор, проявлять гибкость мышления.</w:t>
      </w:r>
    </w:p>
    <w:p w:rsidR="00493514" w:rsidRPr="00DE274A" w:rsidRDefault="00493514" w:rsidP="00626449">
      <w:pPr>
        <w:pStyle w:val="BodyText"/>
        <w:ind w:right="-1"/>
        <w:jc w:val="both"/>
        <w:rPr>
          <w:i/>
          <w:szCs w:val="28"/>
          <w:u w:val="single"/>
        </w:rPr>
      </w:pPr>
      <w:r w:rsidRPr="00DE274A">
        <w:rPr>
          <w:b/>
          <w:i/>
          <w:szCs w:val="28"/>
          <w:u w:val="single"/>
        </w:rPr>
        <w:t>Предметные:</w:t>
      </w:r>
      <w:r w:rsidRPr="00DE274A">
        <w:rPr>
          <w:szCs w:val="28"/>
        </w:rPr>
        <w:t xml:space="preserve"> формирование у воспитанников твердых знаний по разделу «Кордовая пилотажная модель самолета», устойчивых навыков в работе с таблицами профилей, расчетными формулами и статистическим материалом и в исполнении рабочих чертежей кордовой пилотажной модели.</w:t>
      </w:r>
    </w:p>
    <w:p w:rsidR="00493514" w:rsidRPr="00DE274A" w:rsidRDefault="00493514" w:rsidP="00626449">
      <w:pPr>
        <w:pStyle w:val="BodyText"/>
        <w:ind w:right="-1"/>
        <w:jc w:val="both"/>
        <w:rPr>
          <w:i/>
          <w:szCs w:val="28"/>
        </w:rPr>
      </w:pPr>
    </w:p>
    <w:p w:rsidR="00493514" w:rsidRPr="00DE274A" w:rsidRDefault="00493514" w:rsidP="00626449">
      <w:pPr>
        <w:pStyle w:val="BodyText"/>
        <w:ind w:right="-1"/>
        <w:jc w:val="both"/>
        <w:rPr>
          <w:szCs w:val="28"/>
        </w:rPr>
      </w:pPr>
      <w:r w:rsidRPr="00DE274A">
        <w:rPr>
          <w:i/>
          <w:szCs w:val="28"/>
        </w:rPr>
        <w:t xml:space="preserve">Методы и технологии обучения. </w:t>
      </w:r>
      <w:r w:rsidRPr="00DE274A">
        <w:rPr>
          <w:szCs w:val="28"/>
        </w:rPr>
        <w:t xml:space="preserve">Использую </w:t>
      </w:r>
      <w:r w:rsidRPr="00DE274A">
        <w:rPr>
          <w:b/>
          <w:szCs w:val="28"/>
        </w:rPr>
        <w:t>технологии обучения в с</w:t>
      </w:r>
      <w:r w:rsidRPr="00DE274A">
        <w:rPr>
          <w:b/>
          <w:szCs w:val="28"/>
        </w:rPr>
        <w:t>о</w:t>
      </w:r>
      <w:r w:rsidRPr="00DE274A">
        <w:rPr>
          <w:b/>
          <w:szCs w:val="28"/>
        </w:rPr>
        <w:t>трудничестве, проблемного обучения, развивающего об</w:t>
      </w:r>
      <w:r>
        <w:rPr>
          <w:b/>
          <w:szCs w:val="28"/>
        </w:rPr>
        <w:t>ще</w:t>
      </w:r>
      <w:r w:rsidRPr="00DE274A">
        <w:rPr>
          <w:b/>
          <w:szCs w:val="28"/>
        </w:rPr>
        <w:t>ния</w:t>
      </w:r>
      <w:r>
        <w:rPr>
          <w:b/>
          <w:szCs w:val="28"/>
        </w:rPr>
        <w:t>, инфо</w:t>
      </w:r>
      <w:r>
        <w:rPr>
          <w:b/>
          <w:szCs w:val="28"/>
        </w:rPr>
        <w:t>р</w:t>
      </w:r>
      <w:r>
        <w:rPr>
          <w:b/>
          <w:szCs w:val="28"/>
        </w:rPr>
        <w:t>мационные, личностно-ориентированные технологии и</w:t>
      </w:r>
      <w:r w:rsidRPr="00DE274A">
        <w:rPr>
          <w:szCs w:val="28"/>
        </w:rPr>
        <w:t xml:space="preserve"> элементы </w:t>
      </w:r>
      <w:r w:rsidRPr="00DE274A">
        <w:rPr>
          <w:b/>
          <w:szCs w:val="28"/>
        </w:rPr>
        <w:t>здор</w:t>
      </w:r>
      <w:r w:rsidRPr="00DE274A">
        <w:rPr>
          <w:b/>
          <w:szCs w:val="28"/>
        </w:rPr>
        <w:t>о</w:t>
      </w:r>
      <w:r w:rsidRPr="00DE274A">
        <w:rPr>
          <w:b/>
          <w:szCs w:val="28"/>
        </w:rPr>
        <w:t>вье сберегающей технологии.</w:t>
      </w:r>
    </w:p>
    <w:p w:rsidR="00493514" w:rsidRPr="00DE274A" w:rsidRDefault="00493514" w:rsidP="00626449">
      <w:pPr>
        <w:pStyle w:val="BodyText"/>
        <w:ind w:right="-1"/>
        <w:jc w:val="both"/>
        <w:rPr>
          <w:szCs w:val="28"/>
        </w:rPr>
      </w:pPr>
    </w:p>
    <w:p w:rsidR="00493514" w:rsidRDefault="00493514" w:rsidP="00626449">
      <w:pPr>
        <w:pStyle w:val="BodyText"/>
        <w:ind w:right="-1"/>
        <w:jc w:val="both"/>
        <w:rPr>
          <w:i/>
          <w:szCs w:val="28"/>
        </w:rPr>
      </w:pPr>
    </w:p>
    <w:p w:rsidR="00493514" w:rsidRPr="00BA2753" w:rsidRDefault="00493514" w:rsidP="00702651">
      <w:pPr>
        <w:pStyle w:val="BodyText"/>
        <w:ind w:right="-1"/>
        <w:rPr>
          <w:szCs w:val="28"/>
        </w:rPr>
      </w:pPr>
      <w:r>
        <w:rPr>
          <w:b/>
          <w:szCs w:val="28"/>
          <w:u w:val="single"/>
        </w:rPr>
        <w:t>Тесты для оценки усвоения материала</w:t>
      </w:r>
    </w:p>
    <w:p w:rsidR="00493514" w:rsidRDefault="00493514" w:rsidP="00BA2753">
      <w:pPr>
        <w:pStyle w:val="BodyText"/>
        <w:numPr>
          <w:ilvl w:val="0"/>
          <w:numId w:val="7"/>
        </w:numPr>
        <w:ind w:right="-1"/>
        <w:jc w:val="left"/>
        <w:rPr>
          <w:szCs w:val="28"/>
        </w:rPr>
      </w:pPr>
      <w:r>
        <w:rPr>
          <w:szCs w:val="28"/>
        </w:rPr>
        <w:t>Классификация аэродинамических профилей.</w:t>
      </w:r>
    </w:p>
    <w:p w:rsidR="00493514" w:rsidRDefault="00493514" w:rsidP="00BA2753">
      <w:pPr>
        <w:pStyle w:val="BodyText"/>
        <w:numPr>
          <w:ilvl w:val="0"/>
          <w:numId w:val="7"/>
        </w:numPr>
        <w:ind w:right="-1"/>
        <w:jc w:val="left"/>
        <w:rPr>
          <w:szCs w:val="28"/>
        </w:rPr>
      </w:pPr>
      <w:r>
        <w:rPr>
          <w:szCs w:val="28"/>
        </w:rPr>
        <w:t>Составные части кордовой пилотажной модели самолета. Узлы и мех</w:t>
      </w:r>
      <w:r>
        <w:rPr>
          <w:szCs w:val="28"/>
        </w:rPr>
        <w:t>а</w:t>
      </w:r>
      <w:r>
        <w:rPr>
          <w:szCs w:val="28"/>
        </w:rPr>
        <w:t>низмы.</w:t>
      </w:r>
    </w:p>
    <w:p w:rsidR="00493514" w:rsidRDefault="00493514" w:rsidP="00BA2753">
      <w:pPr>
        <w:pStyle w:val="BodyText"/>
        <w:numPr>
          <w:ilvl w:val="0"/>
          <w:numId w:val="7"/>
        </w:numPr>
        <w:ind w:right="-1"/>
        <w:jc w:val="left"/>
        <w:rPr>
          <w:szCs w:val="28"/>
        </w:rPr>
      </w:pPr>
      <w:r>
        <w:rPr>
          <w:szCs w:val="28"/>
        </w:rPr>
        <w:t>Основные требования Правил Федерации авиамодельного спорта Ро</w:t>
      </w:r>
      <w:r>
        <w:rPr>
          <w:szCs w:val="28"/>
        </w:rPr>
        <w:t>с</w:t>
      </w:r>
      <w:r>
        <w:rPr>
          <w:szCs w:val="28"/>
        </w:rPr>
        <w:t>сии к кордовым пилотажным моделям самолета.</w:t>
      </w:r>
    </w:p>
    <w:p w:rsidR="00493514" w:rsidRDefault="00493514" w:rsidP="00BA2753">
      <w:pPr>
        <w:pStyle w:val="BodyText"/>
        <w:numPr>
          <w:ilvl w:val="0"/>
          <w:numId w:val="7"/>
        </w:numPr>
        <w:ind w:right="-1"/>
        <w:jc w:val="left"/>
        <w:rPr>
          <w:szCs w:val="28"/>
        </w:rPr>
      </w:pPr>
      <w:r>
        <w:rPr>
          <w:szCs w:val="28"/>
        </w:rPr>
        <w:t>Основные летные характеристики кордовой пилотажной модели сам</w:t>
      </w:r>
      <w:r>
        <w:rPr>
          <w:szCs w:val="28"/>
        </w:rPr>
        <w:t>о</w:t>
      </w:r>
      <w:r>
        <w:rPr>
          <w:szCs w:val="28"/>
        </w:rPr>
        <w:t>лета.</w:t>
      </w:r>
    </w:p>
    <w:p w:rsidR="00493514" w:rsidRPr="00BA2753" w:rsidRDefault="00493514" w:rsidP="00BA2753">
      <w:pPr>
        <w:pStyle w:val="BodyText"/>
        <w:numPr>
          <w:ilvl w:val="0"/>
          <w:numId w:val="7"/>
        </w:numPr>
        <w:ind w:right="-1"/>
        <w:jc w:val="left"/>
        <w:rPr>
          <w:szCs w:val="28"/>
        </w:rPr>
      </w:pPr>
      <w:r>
        <w:rPr>
          <w:szCs w:val="28"/>
        </w:rPr>
        <w:t>Требования безопасности при запуске двигателя и пилотировании м</w:t>
      </w:r>
      <w:r>
        <w:rPr>
          <w:szCs w:val="28"/>
        </w:rPr>
        <w:t>о</w:t>
      </w:r>
      <w:r>
        <w:rPr>
          <w:szCs w:val="28"/>
        </w:rPr>
        <w:t>дели.</w:t>
      </w:r>
    </w:p>
    <w:p w:rsidR="00493514" w:rsidRDefault="00493514" w:rsidP="00626449">
      <w:pPr>
        <w:pStyle w:val="BodyText"/>
        <w:ind w:right="-1"/>
        <w:jc w:val="both"/>
        <w:rPr>
          <w:i/>
          <w:szCs w:val="28"/>
        </w:rPr>
      </w:pPr>
    </w:p>
    <w:p w:rsidR="00493514" w:rsidRPr="00DE274A" w:rsidRDefault="00493514" w:rsidP="00626449">
      <w:pPr>
        <w:pStyle w:val="BodyText"/>
        <w:ind w:right="-1"/>
        <w:jc w:val="both"/>
        <w:rPr>
          <w:szCs w:val="28"/>
        </w:rPr>
      </w:pPr>
      <w:r w:rsidRPr="00DE274A">
        <w:rPr>
          <w:i/>
          <w:szCs w:val="28"/>
        </w:rPr>
        <w:t>Материально – техническое обеспечение -</w:t>
      </w:r>
      <w:r w:rsidRPr="00DE274A">
        <w:rPr>
          <w:szCs w:val="28"/>
        </w:rPr>
        <w:t>класс теоретической подготовки Гарнизонного офицерского клуба и инвентарь:</w:t>
      </w:r>
    </w:p>
    <w:p w:rsidR="00493514" w:rsidRPr="00DE274A" w:rsidRDefault="00493514" w:rsidP="00626449">
      <w:pPr>
        <w:pStyle w:val="BodyText"/>
        <w:numPr>
          <w:ilvl w:val="0"/>
          <w:numId w:val="2"/>
        </w:numPr>
        <w:ind w:right="-1"/>
        <w:jc w:val="both"/>
        <w:rPr>
          <w:szCs w:val="28"/>
        </w:rPr>
      </w:pPr>
      <w:r w:rsidRPr="00DE274A">
        <w:rPr>
          <w:szCs w:val="28"/>
        </w:rPr>
        <w:t>Столы – 12 шт.</w:t>
      </w:r>
    </w:p>
    <w:p w:rsidR="00493514" w:rsidRPr="00DE274A" w:rsidRDefault="00493514" w:rsidP="00626449">
      <w:pPr>
        <w:pStyle w:val="BodyText"/>
        <w:numPr>
          <w:ilvl w:val="0"/>
          <w:numId w:val="2"/>
        </w:numPr>
        <w:ind w:right="-1"/>
        <w:jc w:val="both"/>
        <w:rPr>
          <w:szCs w:val="28"/>
        </w:rPr>
      </w:pPr>
      <w:r w:rsidRPr="00DE274A">
        <w:rPr>
          <w:szCs w:val="28"/>
        </w:rPr>
        <w:t>Стулья – 12 шт.</w:t>
      </w:r>
    </w:p>
    <w:p w:rsidR="00493514" w:rsidRPr="00DE274A" w:rsidRDefault="00493514" w:rsidP="00626449">
      <w:pPr>
        <w:pStyle w:val="BodyText"/>
        <w:numPr>
          <w:ilvl w:val="0"/>
          <w:numId w:val="2"/>
        </w:numPr>
        <w:ind w:right="-1"/>
        <w:jc w:val="both"/>
        <w:rPr>
          <w:szCs w:val="28"/>
        </w:rPr>
      </w:pPr>
      <w:r w:rsidRPr="00DE274A">
        <w:rPr>
          <w:szCs w:val="28"/>
        </w:rPr>
        <w:t>ПЭВМ – 2 шт.</w:t>
      </w:r>
    </w:p>
    <w:p w:rsidR="00493514" w:rsidRPr="00DE274A" w:rsidRDefault="00493514" w:rsidP="00626449">
      <w:pPr>
        <w:pStyle w:val="BodyText"/>
        <w:numPr>
          <w:ilvl w:val="0"/>
          <w:numId w:val="2"/>
        </w:numPr>
        <w:ind w:right="-1"/>
        <w:jc w:val="both"/>
        <w:rPr>
          <w:szCs w:val="28"/>
        </w:rPr>
      </w:pPr>
      <w:r w:rsidRPr="00DE274A">
        <w:rPr>
          <w:szCs w:val="28"/>
        </w:rPr>
        <w:t>Миллиметровая бумага – 10 л.</w:t>
      </w:r>
    </w:p>
    <w:p w:rsidR="00493514" w:rsidRDefault="00493514" w:rsidP="00626449">
      <w:pPr>
        <w:pStyle w:val="BodyText"/>
        <w:numPr>
          <w:ilvl w:val="0"/>
          <w:numId w:val="2"/>
        </w:numPr>
        <w:ind w:right="-1"/>
        <w:jc w:val="both"/>
        <w:rPr>
          <w:szCs w:val="28"/>
        </w:rPr>
      </w:pPr>
      <w:r w:rsidRPr="00DE274A">
        <w:rPr>
          <w:szCs w:val="28"/>
        </w:rPr>
        <w:t>Распечатки поляр и таблиц координат профиля – 10 шт.</w:t>
      </w:r>
    </w:p>
    <w:p w:rsidR="00493514" w:rsidRDefault="00493514" w:rsidP="00626449">
      <w:pPr>
        <w:pStyle w:val="BodyText"/>
        <w:numPr>
          <w:ilvl w:val="0"/>
          <w:numId w:val="2"/>
        </w:numPr>
        <w:ind w:right="-1"/>
        <w:jc w:val="both"/>
        <w:rPr>
          <w:szCs w:val="28"/>
        </w:rPr>
      </w:pPr>
      <w:r>
        <w:rPr>
          <w:szCs w:val="28"/>
        </w:rPr>
        <w:t>Фотографии кордовых пилотажных моделей.</w:t>
      </w:r>
    </w:p>
    <w:p w:rsidR="00493514" w:rsidRPr="00DE274A" w:rsidRDefault="00493514" w:rsidP="00626449">
      <w:pPr>
        <w:pStyle w:val="BodyText"/>
        <w:numPr>
          <w:ilvl w:val="0"/>
          <w:numId w:val="2"/>
        </w:numPr>
        <w:ind w:right="-1"/>
        <w:jc w:val="both"/>
        <w:rPr>
          <w:szCs w:val="28"/>
        </w:rPr>
      </w:pPr>
      <w:r>
        <w:rPr>
          <w:szCs w:val="28"/>
        </w:rPr>
        <w:t>Кордовая пилотажная модель в сборе.</w:t>
      </w:r>
    </w:p>
    <w:p w:rsidR="00493514" w:rsidRPr="00DE274A" w:rsidRDefault="00493514" w:rsidP="00626449">
      <w:pPr>
        <w:pStyle w:val="BodyText"/>
        <w:numPr>
          <w:ilvl w:val="0"/>
          <w:numId w:val="2"/>
        </w:numPr>
        <w:ind w:right="-1"/>
        <w:jc w:val="both"/>
        <w:rPr>
          <w:szCs w:val="28"/>
        </w:rPr>
      </w:pPr>
      <w:r w:rsidRPr="00DE274A">
        <w:rPr>
          <w:szCs w:val="28"/>
        </w:rPr>
        <w:t>Калькуляторы – 5 шт.</w:t>
      </w:r>
    </w:p>
    <w:p w:rsidR="00493514" w:rsidRPr="00DE274A" w:rsidRDefault="00493514" w:rsidP="00626449">
      <w:pPr>
        <w:pStyle w:val="BodyText"/>
        <w:numPr>
          <w:ilvl w:val="0"/>
          <w:numId w:val="2"/>
        </w:numPr>
        <w:ind w:right="-1"/>
        <w:jc w:val="both"/>
        <w:rPr>
          <w:szCs w:val="28"/>
        </w:rPr>
      </w:pPr>
      <w:r w:rsidRPr="00DE274A">
        <w:rPr>
          <w:szCs w:val="28"/>
        </w:rPr>
        <w:t>Школьная доска.</w:t>
      </w:r>
    </w:p>
    <w:p w:rsidR="00493514" w:rsidRPr="00DE274A" w:rsidRDefault="00493514" w:rsidP="00626449">
      <w:pPr>
        <w:pStyle w:val="BodyText"/>
        <w:ind w:right="-1"/>
        <w:jc w:val="both"/>
        <w:rPr>
          <w:i/>
          <w:szCs w:val="28"/>
        </w:rPr>
      </w:pPr>
    </w:p>
    <w:p w:rsidR="00493514" w:rsidRDefault="00493514" w:rsidP="00626449">
      <w:pPr>
        <w:pStyle w:val="BodyText"/>
        <w:ind w:right="-1"/>
        <w:jc w:val="both"/>
        <w:rPr>
          <w:b/>
          <w:szCs w:val="28"/>
        </w:rPr>
      </w:pPr>
    </w:p>
    <w:p w:rsidR="00493514" w:rsidRDefault="00493514" w:rsidP="00626449">
      <w:pPr>
        <w:pStyle w:val="BodyText"/>
        <w:ind w:right="-1"/>
        <w:jc w:val="both"/>
        <w:rPr>
          <w:b/>
          <w:szCs w:val="28"/>
        </w:rPr>
      </w:pPr>
    </w:p>
    <w:p w:rsidR="00493514" w:rsidRDefault="00493514" w:rsidP="00626449">
      <w:pPr>
        <w:pStyle w:val="BodyText"/>
        <w:ind w:right="-1"/>
        <w:jc w:val="both"/>
        <w:rPr>
          <w:b/>
          <w:szCs w:val="28"/>
        </w:rPr>
      </w:pPr>
    </w:p>
    <w:p w:rsidR="00493514" w:rsidRDefault="00493514" w:rsidP="00626449">
      <w:pPr>
        <w:pStyle w:val="BodyText"/>
        <w:ind w:right="-1"/>
        <w:jc w:val="both"/>
        <w:rPr>
          <w:b/>
          <w:szCs w:val="28"/>
        </w:rPr>
      </w:pPr>
    </w:p>
    <w:p w:rsidR="00493514" w:rsidRDefault="00493514" w:rsidP="00626449">
      <w:pPr>
        <w:pStyle w:val="BodyText"/>
        <w:ind w:right="-1"/>
        <w:jc w:val="both"/>
        <w:rPr>
          <w:b/>
          <w:szCs w:val="28"/>
        </w:rPr>
      </w:pPr>
    </w:p>
    <w:p w:rsidR="00493514" w:rsidRDefault="00493514" w:rsidP="00626449">
      <w:pPr>
        <w:pStyle w:val="BodyText"/>
        <w:ind w:right="-1"/>
        <w:jc w:val="both"/>
        <w:rPr>
          <w:b/>
          <w:szCs w:val="28"/>
        </w:rPr>
      </w:pPr>
    </w:p>
    <w:p w:rsidR="00493514" w:rsidRPr="00DE274A" w:rsidRDefault="00493514" w:rsidP="00626449">
      <w:pPr>
        <w:pStyle w:val="BodyText"/>
        <w:ind w:right="-1"/>
        <w:jc w:val="both"/>
        <w:rPr>
          <w:b/>
          <w:szCs w:val="28"/>
        </w:rPr>
      </w:pPr>
      <w:r w:rsidRPr="00DE274A">
        <w:rPr>
          <w:b/>
          <w:szCs w:val="28"/>
        </w:rPr>
        <w:t>Список литературы</w:t>
      </w:r>
    </w:p>
    <w:p w:rsidR="00493514" w:rsidRPr="00DE274A" w:rsidRDefault="00493514" w:rsidP="00626449">
      <w:pPr>
        <w:pStyle w:val="BodyText"/>
        <w:ind w:right="-1"/>
        <w:jc w:val="both"/>
        <w:rPr>
          <w:b/>
          <w:szCs w:val="28"/>
        </w:rPr>
      </w:pPr>
    </w:p>
    <w:p w:rsidR="00493514" w:rsidRPr="00DE274A" w:rsidRDefault="00493514" w:rsidP="00626449">
      <w:pPr>
        <w:pStyle w:val="BodyText"/>
        <w:ind w:right="-1"/>
        <w:jc w:val="both"/>
        <w:rPr>
          <w:szCs w:val="28"/>
        </w:rPr>
      </w:pPr>
      <w:r w:rsidRPr="00DE274A">
        <w:rPr>
          <w:szCs w:val="28"/>
        </w:rPr>
        <w:t>1. Ништой</w:t>
      </w:r>
      <w:r>
        <w:rPr>
          <w:szCs w:val="28"/>
        </w:rPr>
        <w:t xml:space="preserve"> </w:t>
      </w:r>
      <w:r w:rsidRPr="00DE274A">
        <w:rPr>
          <w:szCs w:val="28"/>
        </w:rPr>
        <w:t>В., «Профили. Модель летит выше» - Издательство «Тамка», Варшава, 1984.</w:t>
      </w:r>
    </w:p>
    <w:p w:rsidR="00493514" w:rsidRPr="00DE274A" w:rsidRDefault="00493514" w:rsidP="00626449">
      <w:pPr>
        <w:pStyle w:val="BodyText"/>
        <w:ind w:right="-1"/>
        <w:jc w:val="both"/>
        <w:rPr>
          <w:szCs w:val="28"/>
        </w:rPr>
      </w:pPr>
      <w:r w:rsidRPr="00DE274A">
        <w:rPr>
          <w:szCs w:val="28"/>
        </w:rPr>
        <w:t>2. Рожков В. «Авиамодельный кружок» - М.: Просвещение, 1978 , стр.102-103.</w:t>
      </w:r>
    </w:p>
    <w:p w:rsidR="00493514" w:rsidRPr="00DE274A" w:rsidRDefault="00493514" w:rsidP="00626449">
      <w:pPr>
        <w:pStyle w:val="BodyText"/>
        <w:ind w:right="-1"/>
        <w:jc w:val="both"/>
        <w:rPr>
          <w:szCs w:val="28"/>
        </w:rPr>
      </w:pPr>
      <w:r w:rsidRPr="00DE274A">
        <w:rPr>
          <w:szCs w:val="28"/>
        </w:rPr>
        <w:t>3.СмирновЭ., «Как сконструировать и построить летающую модель» - М.: ДОСААФ, 1973 , стр.34-64.</w:t>
      </w:r>
    </w:p>
    <w:p w:rsidR="00493514" w:rsidRPr="00DE274A" w:rsidRDefault="00493514" w:rsidP="00626449">
      <w:pPr>
        <w:pStyle w:val="BodyText"/>
        <w:ind w:right="-1"/>
        <w:jc w:val="both"/>
        <w:rPr>
          <w:szCs w:val="28"/>
        </w:rPr>
      </w:pPr>
      <w:r w:rsidRPr="00DE274A">
        <w:rPr>
          <w:szCs w:val="28"/>
        </w:rPr>
        <w:t xml:space="preserve">4. Пилотажный комплекс моделей класса </w:t>
      </w:r>
      <w:r w:rsidRPr="00DE274A">
        <w:rPr>
          <w:szCs w:val="28"/>
          <w:lang w:val="en-US"/>
        </w:rPr>
        <w:t>F</w:t>
      </w:r>
      <w:r w:rsidRPr="00DE274A">
        <w:rPr>
          <w:szCs w:val="28"/>
        </w:rPr>
        <w:t>-2</w:t>
      </w:r>
      <w:r w:rsidRPr="00DE274A">
        <w:rPr>
          <w:szCs w:val="28"/>
          <w:lang w:val="en-US"/>
        </w:rPr>
        <w:t>B</w:t>
      </w:r>
      <w:r w:rsidRPr="00DE274A">
        <w:rPr>
          <w:szCs w:val="28"/>
        </w:rPr>
        <w:t xml:space="preserve">. Электронный ресурс </w:t>
      </w:r>
      <w:hyperlink r:id="rId5" w:history="1">
        <w:r w:rsidRPr="00DE274A">
          <w:rPr>
            <w:rStyle w:val="Hyperlink"/>
            <w:color w:val="auto"/>
            <w:szCs w:val="28"/>
          </w:rPr>
          <w:t>http://discovery-aeromodels.com/images/pravila/FAI_F2B_komplex.pdf</w:t>
        </w:r>
      </w:hyperlink>
    </w:p>
    <w:p w:rsidR="00493514" w:rsidRPr="00DE274A" w:rsidRDefault="00493514" w:rsidP="006F6B77">
      <w:pPr>
        <w:pStyle w:val="BodyText"/>
        <w:ind w:right="-1"/>
        <w:jc w:val="left"/>
        <w:rPr>
          <w:szCs w:val="28"/>
        </w:rPr>
      </w:pPr>
      <w:r w:rsidRPr="00DE274A">
        <w:rPr>
          <w:szCs w:val="28"/>
        </w:rPr>
        <w:t>5. Пилотажные авиамодели. Технические требования. Электронный ресурс http://rcsearch.ru/wiki/Кордовые_пилотажные_авиамодели</w:t>
      </w:r>
    </w:p>
    <w:p w:rsidR="00493514" w:rsidRPr="00DE274A" w:rsidRDefault="00493514" w:rsidP="00626449">
      <w:pPr>
        <w:pStyle w:val="BodyText"/>
        <w:ind w:right="-1"/>
        <w:jc w:val="both"/>
        <w:rPr>
          <w:szCs w:val="28"/>
        </w:rPr>
      </w:pPr>
    </w:p>
    <w:p w:rsidR="00493514" w:rsidRPr="00DE274A" w:rsidRDefault="00493514" w:rsidP="00626449">
      <w:pPr>
        <w:pStyle w:val="BodyText"/>
        <w:ind w:right="-1"/>
        <w:jc w:val="both"/>
        <w:rPr>
          <w:szCs w:val="28"/>
        </w:rPr>
      </w:pPr>
    </w:p>
    <w:p w:rsidR="00493514" w:rsidRPr="00DE274A" w:rsidRDefault="00493514" w:rsidP="00626449">
      <w:pPr>
        <w:pStyle w:val="BodyText"/>
        <w:ind w:right="-1"/>
        <w:jc w:val="both"/>
        <w:rPr>
          <w:szCs w:val="28"/>
        </w:rPr>
      </w:pPr>
      <w:r w:rsidRPr="00DE274A">
        <w:rPr>
          <w:szCs w:val="28"/>
        </w:rPr>
        <w:t xml:space="preserve">17сентября 2017 г.    </w:t>
      </w:r>
    </w:p>
    <w:p w:rsidR="00493514" w:rsidRPr="00DE274A" w:rsidRDefault="00493514" w:rsidP="006F6B77">
      <w:pPr>
        <w:pStyle w:val="BodyText"/>
        <w:ind w:right="-1"/>
        <w:jc w:val="left"/>
        <w:rPr>
          <w:szCs w:val="28"/>
        </w:rPr>
      </w:pPr>
    </w:p>
    <w:p w:rsidR="00493514" w:rsidRPr="00DE274A" w:rsidRDefault="00493514" w:rsidP="00626449">
      <w:pPr>
        <w:pStyle w:val="BodyText"/>
        <w:ind w:right="-1"/>
        <w:jc w:val="both"/>
        <w:rPr>
          <w:szCs w:val="28"/>
        </w:rPr>
      </w:pPr>
      <w:r w:rsidRPr="00DE274A">
        <w:rPr>
          <w:szCs w:val="28"/>
        </w:rPr>
        <w:t>Руководитель объединения «Авиационное конструирование»</w:t>
      </w:r>
    </w:p>
    <w:p w:rsidR="00493514" w:rsidRPr="00DE274A" w:rsidRDefault="00493514" w:rsidP="00626449">
      <w:pPr>
        <w:pStyle w:val="BodyText"/>
        <w:ind w:right="-1"/>
        <w:jc w:val="both"/>
        <w:rPr>
          <w:szCs w:val="28"/>
        </w:rPr>
      </w:pPr>
    </w:p>
    <w:p w:rsidR="00493514" w:rsidRPr="00DE274A" w:rsidRDefault="00493514" w:rsidP="004548AE">
      <w:pPr>
        <w:pStyle w:val="BodyText"/>
        <w:ind w:right="-1"/>
        <w:rPr>
          <w:szCs w:val="28"/>
        </w:rPr>
      </w:pPr>
      <w:r w:rsidRPr="007305BC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style="width:80.25pt;height:24.75pt;visibility:visible">
            <v:imagedata r:id="rId6" o:title=""/>
          </v:shape>
        </w:pict>
      </w:r>
      <w:r w:rsidRPr="00DE274A">
        <w:rPr>
          <w:szCs w:val="28"/>
        </w:rPr>
        <w:t>В.Анохин</w:t>
      </w:r>
    </w:p>
    <w:p w:rsidR="00493514" w:rsidRDefault="00493514" w:rsidP="00626449">
      <w:pPr>
        <w:jc w:val="both"/>
        <w:rPr>
          <w:rFonts w:ascii="Times New Roman" w:hAnsi="Times New Roman"/>
          <w:sz w:val="28"/>
          <w:szCs w:val="28"/>
        </w:rPr>
      </w:pPr>
    </w:p>
    <w:p w:rsidR="00493514" w:rsidRDefault="00493514" w:rsidP="00626449">
      <w:pPr>
        <w:jc w:val="both"/>
        <w:rPr>
          <w:rFonts w:ascii="Times New Roman" w:hAnsi="Times New Roman"/>
          <w:b/>
          <w:sz w:val="32"/>
          <w:szCs w:val="32"/>
          <w:u w:val="single"/>
        </w:rPr>
      </w:pPr>
    </w:p>
    <w:p w:rsidR="00493514" w:rsidRDefault="00493514" w:rsidP="00626449">
      <w:pPr>
        <w:jc w:val="both"/>
        <w:rPr>
          <w:rFonts w:ascii="Times New Roman" w:hAnsi="Times New Roman"/>
          <w:b/>
          <w:sz w:val="32"/>
          <w:szCs w:val="32"/>
          <w:u w:val="single"/>
        </w:rPr>
      </w:pPr>
    </w:p>
    <w:p w:rsidR="00493514" w:rsidRDefault="00493514" w:rsidP="00626449">
      <w:pPr>
        <w:jc w:val="both"/>
        <w:rPr>
          <w:rFonts w:ascii="Times New Roman" w:hAnsi="Times New Roman"/>
          <w:b/>
          <w:sz w:val="32"/>
          <w:szCs w:val="32"/>
          <w:u w:val="single"/>
        </w:rPr>
      </w:pPr>
    </w:p>
    <w:p w:rsidR="00493514" w:rsidRPr="00F2072D" w:rsidRDefault="00493514" w:rsidP="00626449">
      <w:pPr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F2072D">
        <w:rPr>
          <w:rFonts w:ascii="Times New Roman" w:hAnsi="Times New Roman"/>
          <w:b/>
          <w:sz w:val="32"/>
          <w:szCs w:val="32"/>
          <w:u w:val="single"/>
        </w:rPr>
        <w:t>Приложения:</w:t>
      </w:r>
    </w:p>
    <w:p w:rsidR="00493514" w:rsidRPr="00AD7EB9" w:rsidRDefault="00493514" w:rsidP="00AD7EB9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F2072D">
        <w:rPr>
          <w:rFonts w:ascii="Times New Roman" w:hAnsi="Times New Roman"/>
          <w:b/>
          <w:sz w:val="28"/>
          <w:szCs w:val="28"/>
        </w:rPr>
        <w:t>Аэродинамический профиль и таблица его координат</w:t>
      </w:r>
      <w:r>
        <w:rPr>
          <w:rFonts w:ascii="Times New Roman" w:hAnsi="Times New Roman"/>
          <w:sz w:val="28"/>
          <w:szCs w:val="28"/>
        </w:rPr>
        <w:t>.</w:t>
      </w:r>
    </w:p>
    <w:p w:rsidR="00493514" w:rsidRDefault="00493514" w:rsidP="00626449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AD7EB9">
        <w:rPr>
          <w:rFonts w:ascii="Times New Roman" w:hAnsi="Times New Roman"/>
          <w:sz w:val="28"/>
          <w:szCs w:val="28"/>
          <w:u w:val="single"/>
          <w:lang w:val="en-US"/>
        </w:rPr>
        <w:object w:dxaOrig="9360" w:dyaOrig="6330">
          <v:shape id="_x0000_i1026" type="#_x0000_t75" style="width:468pt;height:316.5pt" o:ole="">
            <v:imagedata r:id="rId7" o:title=""/>
          </v:shape>
          <o:OLEObject Type="Embed" ProgID="Word.Document.12" ShapeID="_x0000_i1026" DrawAspect="Content" ObjectID="_1581594424" r:id="rId8">
            <o:FieldCodes>\s</o:FieldCodes>
          </o:OLEObject>
        </w:object>
      </w:r>
    </w:p>
    <w:p w:rsidR="00493514" w:rsidRPr="00F2072D" w:rsidRDefault="00493514" w:rsidP="00F2072D">
      <w:pPr>
        <w:pStyle w:val="ListParagraph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F2072D">
        <w:rPr>
          <w:rFonts w:ascii="Times New Roman" w:hAnsi="Times New Roman"/>
          <w:b/>
          <w:sz w:val="28"/>
          <w:szCs w:val="28"/>
        </w:rPr>
        <w:t>Варианты исполнения кордовых пилотажных моделей</w:t>
      </w:r>
    </w:p>
    <w:p w:rsidR="00493514" w:rsidRDefault="00493514" w:rsidP="000558B9">
      <w:pPr>
        <w:pStyle w:val="ListParagraph"/>
        <w:ind w:hanging="720"/>
        <w:rPr>
          <w:noProof/>
        </w:rPr>
      </w:pPr>
      <w:r>
        <w:rPr>
          <w:noProof/>
        </w:rPr>
        <w:pict>
          <v:shape id="Рисунок 2" o:spid="_x0000_i1027" type="#_x0000_t75" alt="http://www.pm-lab.ru/images/kat/2001/PML-2001-05-01.jpg" style="width:458.25pt;height:285.75pt;visibility:visible">
            <v:imagedata r:id="rId9" o:title=""/>
          </v:shape>
        </w:pict>
      </w:r>
    </w:p>
    <w:p w:rsidR="00493514" w:rsidRDefault="00493514" w:rsidP="000558B9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3" o:spid="_x0000_i1028" type="#_x0000_t75" alt="http://www.parkflyer.ru/static/user_files/2014/2/30/%D0%A4%D0%BE%D1%82%D0%BE1693.1396185298011.jpg" style="width:464.25pt;height:327pt;visibility:visible">
            <v:imagedata r:id="rId10" o:title=""/>
          </v:shape>
        </w:pict>
      </w:r>
    </w:p>
    <w:p w:rsidR="00493514" w:rsidRDefault="00493514" w:rsidP="000558B9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493514" w:rsidRDefault="00493514" w:rsidP="000558B9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493514" w:rsidRDefault="00493514" w:rsidP="000558B9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493514" w:rsidRDefault="00493514" w:rsidP="000558B9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493514" w:rsidRDefault="00493514" w:rsidP="000558B9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4" o:spid="_x0000_i1029" type="#_x0000_t75" alt="http://www.avmod.ru/images/models/kord_model_general.jpg" style="width:466.5pt;height:286.5pt;visibility:visible">
            <v:imagedata r:id="rId11" o:title=""/>
          </v:shape>
        </w:pict>
      </w:r>
    </w:p>
    <w:p w:rsidR="00493514" w:rsidRDefault="00493514" w:rsidP="000558B9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493514" w:rsidRDefault="00493514" w:rsidP="000558B9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5" o:spid="_x0000_i1030" type="#_x0000_t75" alt="http://orenburg.ru/upload/medialibrary/21c/%D0%B0%D0%B2%D0%B8%D0%B0%D0%BC%D0%BE%D0%B4%D0%B5%D0%BB%D1%8C.jpg" style="width:457.5pt;height:259.5pt;visibility:visible">
            <v:imagedata r:id="rId12" o:title=""/>
          </v:shape>
        </w:pict>
      </w:r>
    </w:p>
    <w:p w:rsidR="00493514" w:rsidRDefault="00493514" w:rsidP="000558B9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493514" w:rsidRDefault="00493514" w:rsidP="000558B9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6" o:spid="_x0000_i1031" type="#_x0000_t75" alt="http://cs406324.vk.me/v406324767/63db/_UNfBZYJBD0.jpg" style="width:459pt;height:321.75pt;visibility:visible">
            <v:imagedata r:id="rId13" o:title=""/>
          </v:shape>
        </w:pict>
      </w:r>
    </w:p>
    <w:p w:rsidR="00493514" w:rsidRDefault="00493514" w:rsidP="000558B9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493514" w:rsidRDefault="00493514" w:rsidP="000558B9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493514" w:rsidRDefault="00493514" w:rsidP="000558B9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493514" w:rsidRDefault="00493514" w:rsidP="000558B9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493514" w:rsidRDefault="00493514" w:rsidP="000558B9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493514" w:rsidRDefault="00493514" w:rsidP="000558B9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493514" w:rsidRDefault="00493514" w:rsidP="000558B9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  <w:r w:rsidRPr="00F2072D">
        <w:rPr>
          <w:rFonts w:ascii="Times New Roman" w:hAnsi="Times New Roman"/>
          <w:b/>
          <w:sz w:val="28"/>
          <w:szCs w:val="28"/>
        </w:rPr>
        <w:t>3.Карточки оценки эмоционально – психологического климата.</w:t>
      </w:r>
    </w:p>
    <w:p w:rsidR="00493514" w:rsidRDefault="00493514" w:rsidP="000558B9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493514" w:rsidRDefault="00493514" w:rsidP="000558B9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493514" w:rsidRDefault="00493514" w:rsidP="00C512DC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Рисунок 1" o:spid="_x0000_i1032" type="#_x0000_t75" alt="https://clubtk.ru/asset/img/bad.png" style="width:124.5pt;height:119.25pt;visibility:visible">
            <v:imagedata r:id="rId14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Неблагоприятный эмоционально –психологический   климат на занятии.</w:t>
      </w:r>
    </w:p>
    <w:p w:rsidR="00493514" w:rsidRDefault="00493514" w:rsidP="00D77BBF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93514" w:rsidRDefault="00493514" w:rsidP="00D77BBF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93514" w:rsidRDefault="00493514" w:rsidP="000558B9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493514" w:rsidRDefault="00493514" w:rsidP="00D77BBF">
      <w:pPr>
        <w:pStyle w:val="ListParagraph"/>
        <w:ind w:left="-284"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Рисунок 7" o:spid="_x0000_i1033" type="#_x0000_t75" alt="https://clubtk.ru/asset/img/neitral.png" style="width:122.25pt;height:116.25pt;visibility:visible">
            <v:imagedata r:id="rId15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Приемлемый эмоционально –психологический        климат на занятии.</w:t>
      </w:r>
    </w:p>
    <w:p w:rsidR="00493514" w:rsidRDefault="00493514" w:rsidP="00D77BBF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493514" w:rsidRDefault="00493514" w:rsidP="000558B9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493514" w:rsidRDefault="00493514" w:rsidP="000558B9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493514" w:rsidRDefault="00493514" w:rsidP="00D77BBF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Рисунок 8" o:spid="_x0000_i1034" type="#_x0000_t75" alt="https://clubtk.ru/asset/img/good.png" style="width:135.75pt;height:132pt;visibility:visible">
            <v:imagedata r:id="rId16" o:title=""/>
          </v:shape>
        </w:pict>
      </w:r>
      <w:r>
        <w:rPr>
          <w:rFonts w:ascii="Times New Roman" w:hAnsi="Times New Roman"/>
          <w:b/>
          <w:sz w:val="28"/>
          <w:szCs w:val="28"/>
        </w:rPr>
        <w:t>Комфортный  эмоционально –психологический   климат на занятии.</w:t>
      </w:r>
    </w:p>
    <w:p w:rsidR="00493514" w:rsidRDefault="00493514" w:rsidP="00D77BBF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493514" w:rsidRDefault="00493514" w:rsidP="000558B9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493514" w:rsidRDefault="00493514" w:rsidP="000558B9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493514" w:rsidRDefault="00493514" w:rsidP="000558B9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493514" w:rsidRDefault="00493514" w:rsidP="000558B9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493514" w:rsidRDefault="00493514" w:rsidP="000558B9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</w:p>
    <w:p w:rsidR="00493514" w:rsidRDefault="00493514" w:rsidP="003C045B">
      <w:pPr>
        <w:pStyle w:val="ListParagraph"/>
        <w:ind w:left="4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4.Чертеж кордовой пилотажной модели самолета класса </w:t>
      </w:r>
      <w:r>
        <w:rPr>
          <w:rFonts w:ascii="Times New Roman" w:hAnsi="Times New Roman"/>
          <w:b/>
          <w:sz w:val="28"/>
          <w:szCs w:val="28"/>
          <w:lang w:val="en-US"/>
        </w:rPr>
        <w:t>F</w:t>
      </w:r>
      <w:r w:rsidRPr="003C045B">
        <w:rPr>
          <w:rFonts w:ascii="Times New Roman" w:hAnsi="Times New Roman"/>
          <w:b/>
          <w:sz w:val="28"/>
          <w:szCs w:val="28"/>
        </w:rPr>
        <w:t>-2</w:t>
      </w:r>
      <w:r>
        <w:rPr>
          <w:rFonts w:ascii="Times New Roman" w:hAnsi="Times New Roman"/>
          <w:b/>
          <w:sz w:val="28"/>
          <w:szCs w:val="28"/>
          <w:lang w:val="en-US"/>
        </w:rPr>
        <w:t>B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93514" w:rsidRDefault="00493514" w:rsidP="003C045B">
      <w:pPr>
        <w:pStyle w:val="ListParagraph"/>
        <w:ind w:left="420"/>
        <w:rPr>
          <w:rFonts w:ascii="Times New Roman" w:hAnsi="Times New Roman"/>
          <w:b/>
          <w:sz w:val="28"/>
          <w:szCs w:val="28"/>
        </w:rPr>
      </w:pPr>
    </w:p>
    <w:p w:rsidR="00493514" w:rsidRDefault="00493514" w:rsidP="003C045B">
      <w:pPr>
        <w:pStyle w:val="ListParagraph"/>
        <w:ind w:left="420"/>
        <w:rPr>
          <w:rFonts w:ascii="Times New Roman" w:hAnsi="Times New Roman"/>
          <w:b/>
          <w:sz w:val="28"/>
          <w:szCs w:val="28"/>
        </w:rPr>
      </w:pPr>
      <w:r w:rsidRPr="007305BC">
        <w:rPr>
          <w:rFonts w:ascii="Times New Roman" w:hAnsi="Times New Roman"/>
          <w:b/>
          <w:noProof/>
          <w:sz w:val="28"/>
          <w:szCs w:val="28"/>
        </w:rPr>
        <w:pict>
          <v:shape id="Рисунок 10" o:spid="_x0000_i1035" type="#_x0000_t75" alt="https://masteraero.ru/model-kord/103-kord_model-1.png" style="width:423pt;height:677.25pt;visibility:visible">
            <v:imagedata r:id="rId17" o:title=""/>
          </v:shape>
        </w:pict>
      </w:r>
    </w:p>
    <w:p w:rsidR="00493514" w:rsidRPr="008B6D7C" w:rsidRDefault="00493514" w:rsidP="003C045B">
      <w:pPr>
        <w:pStyle w:val="ListParagraph"/>
        <w:ind w:left="4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5.Эталонная модель кордового пилотажного самолета.</w:t>
      </w:r>
    </w:p>
    <w:p w:rsidR="00493514" w:rsidRPr="008B6D7C" w:rsidRDefault="00493514" w:rsidP="003C045B">
      <w:pPr>
        <w:pStyle w:val="ListParagraph"/>
        <w:ind w:left="420"/>
        <w:rPr>
          <w:rFonts w:ascii="Times New Roman" w:hAnsi="Times New Roman"/>
          <w:b/>
          <w:sz w:val="28"/>
          <w:szCs w:val="28"/>
        </w:rPr>
      </w:pPr>
    </w:p>
    <w:p w:rsidR="00493514" w:rsidRPr="00B64577" w:rsidRDefault="00493514" w:rsidP="00EE04E3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noProof/>
        </w:rPr>
        <w:pict>
          <v:shape id="Рисунок 9" o:spid="_x0000_i1036" type="#_x0000_t75" alt="http://flyinglines.org/fernandez.f2b.jpg" style="width:475.5pt;height:267pt;visibility:visible">
            <v:imagedata r:id="rId18" o:title=""/>
          </v:shape>
        </w:pict>
      </w:r>
    </w:p>
    <w:sectPr w:rsidR="00493514" w:rsidRPr="00B64577" w:rsidSect="00DD1F9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C7CE1"/>
    <w:multiLevelType w:val="hybridMultilevel"/>
    <w:tmpl w:val="9A4A96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75307E1"/>
    <w:multiLevelType w:val="hybridMultilevel"/>
    <w:tmpl w:val="E8F484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C854307"/>
    <w:multiLevelType w:val="hybridMultilevel"/>
    <w:tmpl w:val="824E7C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3C906DC"/>
    <w:multiLevelType w:val="hybridMultilevel"/>
    <w:tmpl w:val="BEDC951E"/>
    <w:lvl w:ilvl="0" w:tplc="0419000F">
      <w:start w:val="1"/>
      <w:numFmt w:val="decimal"/>
      <w:lvlText w:val="%1."/>
      <w:lvlJc w:val="left"/>
      <w:pPr>
        <w:ind w:left="10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4">
    <w:nsid w:val="52610A3D"/>
    <w:multiLevelType w:val="hybridMultilevel"/>
    <w:tmpl w:val="E8AE0E6A"/>
    <w:lvl w:ilvl="0" w:tplc="0419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5">
    <w:nsid w:val="56DA2BF7"/>
    <w:multiLevelType w:val="hybridMultilevel"/>
    <w:tmpl w:val="E020A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47492C"/>
    <w:multiLevelType w:val="hybridMultilevel"/>
    <w:tmpl w:val="ABA66AEA"/>
    <w:lvl w:ilvl="0" w:tplc="B902FBA6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C4C2567"/>
    <w:multiLevelType w:val="hybridMultilevel"/>
    <w:tmpl w:val="48B6E7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9D00BE5"/>
    <w:multiLevelType w:val="hybridMultilevel"/>
    <w:tmpl w:val="59D6F6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2A85EB8"/>
    <w:multiLevelType w:val="multilevel"/>
    <w:tmpl w:val="F3AA8BE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 w:numId="8">
    <w:abstractNumId w:val="3"/>
  </w:num>
  <w:num w:numId="9">
    <w:abstractNumId w:val="7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357"/>
  <w:doNotHyphenateCaps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72BC"/>
    <w:rsid w:val="00012A13"/>
    <w:rsid w:val="000558B9"/>
    <w:rsid w:val="000742B8"/>
    <w:rsid w:val="00093AA1"/>
    <w:rsid w:val="00095699"/>
    <w:rsid w:val="00096489"/>
    <w:rsid w:val="000C1BE3"/>
    <w:rsid w:val="000C6527"/>
    <w:rsid w:val="000D3CEA"/>
    <w:rsid w:val="001349EA"/>
    <w:rsid w:val="0014299F"/>
    <w:rsid w:val="001441AB"/>
    <w:rsid w:val="001C0787"/>
    <w:rsid w:val="001C3B87"/>
    <w:rsid w:val="001E3626"/>
    <w:rsid w:val="001F0012"/>
    <w:rsid w:val="001F1137"/>
    <w:rsid w:val="001F6434"/>
    <w:rsid w:val="00224573"/>
    <w:rsid w:val="002446B4"/>
    <w:rsid w:val="002510E1"/>
    <w:rsid w:val="002624D3"/>
    <w:rsid w:val="00285902"/>
    <w:rsid w:val="002D6079"/>
    <w:rsid w:val="002E5FAC"/>
    <w:rsid w:val="003069D9"/>
    <w:rsid w:val="003410D6"/>
    <w:rsid w:val="003430EF"/>
    <w:rsid w:val="003856F0"/>
    <w:rsid w:val="003A71F8"/>
    <w:rsid w:val="003C045B"/>
    <w:rsid w:val="003F7ABC"/>
    <w:rsid w:val="00403354"/>
    <w:rsid w:val="004209E8"/>
    <w:rsid w:val="00435D06"/>
    <w:rsid w:val="004404D8"/>
    <w:rsid w:val="004548AE"/>
    <w:rsid w:val="00455C50"/>
    <w:rsid w:val="004620D5"/>
    <w:rsid w:val="00476970"/>
    <w:rsid w:val="00493514"/>
    <w:rsid w:val="004A1CC7"/>
    <w:rsid w:val="004B0CB1"/>
    <w:rsid w:val="00500B68"/>
    <w:rsid w:val="0050422C"/>
    <w:rsid w:val="00506F81"/>
    <w:rsid w:val="00516884"/>
    <w:rsid w:val="0058144F"/>
    <w:rsid w:val="005A23C6"/>
    <w:rsid w:val="005C27C9"/>
    <w:rsid w:val="006034B2"/>
    <w:rsid w:val="00626449"/>
    <w:rsid w:val="0069279D"/>
    <w:rsid w:val="006C72BC"/>
    <w:rsid w:val="006D168F"/>
    <w:rsid w:val="006F0293"/>
    <w:rsid w:val="006F2A27"/>
    <w:rsid w:val="006F6B77"/>
    <w:rsid w:val="006F7068"/>
    <w:rsid w:val="00702651"/>
    <w:rsid w:val="007305BC"/>
    <w:rsid w:val="007407C3"/>
    <w:rsid w:val="007546B5"/>
    <w:rsid w:val="007807CD"/>
    <w:rsid w:val="00792267"/>
    <w:rsid w:val="007A6FAA"/>
    <w:rsid w:val="007C75EA"/>
    <w:rsid w:val="0083652F"/>
    <w:rsid w:val="00856292"/>
    <w:rsid w:val="008601EF"/>
    <w:rsid w:val="00867E1C"/>
    <w:rsid w:val="00886CDF"/>
    <w:rsid w:val="008B6D7C"/>
    <w:rsid w:val="008B7198"/>
    <w:rsid w:val="008D115E"/>
    <w:rsid w:val="00915F84"/>
    <w:rsid w:val="00931E80"/>
    <w:rsid w:val="00935EDA"/>
    <w:rsid w:val="009467D0"/>
    <w:rsid w:val="00951706"/>
    <w:rsid w:val="00971E4E"/>
    <w:rsid w:val="00972002"/>
    <w:rsid w:val="00984DBB"/>
    <w:rsid w:val="009B1904"/>
    <w:rsid w:val="009B269E"/>
    <w:rsid w:val="009B7F4E"/>
    <w:rsid w:val="009E78C3"/>
    <w:rsid w:val="00A16DC9"/>
    <w:rsid w:val="00A23B23"/>
    <w:rsid w:val="00A823AA"/>
    <w:rsid w:val="00A94D92"/>
    <w:rsid w:val="00AA2774"/>
    <w:rsid w:val="00AC3817"/>
    <w:rsid w:val="00AD1869"/>
    <w:rsid w:val="00AD7EB9"/>
    <w:rsid w:val="00AE7ABA"/>
    <w:rsid w:val="00B379D5"/>
    <w:rsid w:val="00B64577"/>
    <w:rsid w:val="00B70316"/>
    <w:rsid w:val="00B9622F"/>
    <w:rsid w:val="00BA2753"/>
    <w:rsid w:val="00BA2F24"/>
    <w:rsid w:val="00BF65DC"/>
    <w:rsid w:val="00C05A55"/>
    <w:rsid w:val="00C35458"/>
    <w:rsid w:val="00C35704"/>
    <w:rsid w:val="00C509A1"/>
    <w:rsid w:val="00C512DC"/>
    <w:rsid w:val="00C579C3"/>
    <w:rsid w:val="00CC5209"/>
    <w:rsid w:val="00CD580F"/>
    <w:rsid w:val="00CE600F"/>
    <w:rsid w:val="00D3768B"/>
    <w:rsid w:val="00D47750"/>
    <w:rsid w:val="00D51C89"/>
    <w:rsid w:val="00D53F76"/>
    <w:rsid w:val="00D60B10"/>
    <w:rsid w:val="00D77BBF"/>
    <w:rsid w:val="00D856A6"/>
    <w:rsid w:val="00DA1CC9"/>
    <w:rsid w:val="00DB497B"/>
    <w:rsid w:val="00DD1F9B"/>
    <w:rsid w:val="00DE274A"/>
    <w:rsid w:val="00E10780"/>
    <w:rsid w:val="00E32698"/>
    <w:rsid w:val="00E419E0"/>
    <w:rsid w:val="00E70330"/>
    <w:rsid w:val="00E941EE"/>
    <w:rsid w:val="00E96ED0"/>
    <w:rsid w:val="00E9717E"/>
    <w:rsid w:val="00EE04E3"/>
    <w:rsid w:val="00F2072D"/>
    <w:rsid w:val="00F2296B"/>
    <w:rsid w:val="00F243A6"/>
    <w:rsid w:val="00F258A9"/>
    <w:rsid w:val="00F675A1"/>
    <w:rsid w:val="00F97E83"/>
    <w:rsid w:val="00FA0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78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6C72BC"/>
    <w:pPr>
      <w:spacing w:after="0" w:line="240" w:lineRule="auto"/>
      <w:ind w:right="-1050"/>
      <w:jc w:val="center"/>
    </w:pPr>
    <w:rPr>
      <w:rFonts w:ascii="Times New Roman" w:hAnsi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C72BC"/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6F6B7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F0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F02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D7EB9"/>
    <w:pPr>
      <w:ind w:left="720"/>
      <w:contextualSpacing/>
    </w:pPr>
  </w:style>
  <w:style w:type="paragraph" w:customStyle="1" w:styleId="1">
    <w:name w:val="Абзац списка1"/>
    <w:basedOn w:val="Normal"/>
    <w:uiPriority w:val="99"/>
    <w:rsid w:val="00856292"/>
    <w:pPr>
      <w:ind w:left="720"/>
      <w:contextualSpacing/>
    </w:pPr>
    <w:rPr>
      <w:lang w:eastAsia="en-US"/>
    </w:rPr>
  </w:style>
  <w:style w:type="paragraph" w:styleId="NormalWeb">
    <w:name w:val="Normal (Web)"/>
    <w:basedOn w:val="Normal"/>
    <w:uiPriority w:val="99"/>
    <w:rsid w:val="008562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">
    <w:name w:val="c4"/>
    <w:basedOn w:val="Normal"/>
    <w:uiPriority w:val="99"/>
    <w:rsid w:val="00E7033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DefaultParagraphFont"/>
    <w:uiPriority w:val="99"/>
    <w:rsid w:val="00E70330"/>
    <w:rPr>
      <w:rFonts w:cs="Times New Roman"/>
    </w:rPr>
  </w:style>
  <w:style w:type="table" w:styleId="TableGrid">
    <w:name w:val="Table Grid"/>
    <w:basedOn w:val="TableNormal"/>
    <w:uiPriority w:val="99"/>
    <w:rsid w:val="00500B6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Абзац списка2"/>
    <w:basedOn w:val="Normal"/>
    <w:uiPriority w:val="99"/>
    <w:rsid w:val="00500B68"/>
    <w:pPr>
      <w:ind w:left="720"/>
      <w:contextualSpacing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757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7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7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11.docx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://discovery-aeromodels.com/images/pravila/FAI_F2B_komplex.pdf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984</TotalTime>
  <Pages>16</Pages>
  <Words>3033</Words>
  <Characters>17294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Папа</dc:creator>
  <cp:keywords/>
  <dc:description/>
  <cp:lastModifiedBy>Екатерина</cp:lastModifiedBy>
  <cp:revision>39</cp:revision>
  <cp:lastPrinted>2012-10-28T18:21:00Z</cp:lastPrinted>
  <dcterms:created xsi:type="dcterms:W3CDTF">2012-10-28T14:26:00Z</dcterms:created>
  <dcterms:modified xsi:type="dcterms:W3CDTF">2018-03-03T12:01:00Z</dcterms:modified>
</cp:coreProperties>
</file>