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14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78"/>
        <w:gridCol w:w="5289"/>
        <w:gridCol w:w="4565"/>
      </w:tblGrid>
      <w:tr w:rsidR="00307EC9" w:rsidTr="005905AD">
        <w:trPr>
          <w:jc w:val="center"/>
        </w:trPr>
        <w:tc>
          <w:tcPr>
            <w:tcW w:w="4678" w:type="dxa"/>
            <w:tcMar>
              <w:right w:w="720" w:type="dxa"/>
            </w:tcMar>
          </w:tcPr>
          <w:p w:rsidR="00307EC9" w:rsidRDefault="00C93D67">
            <w:bookmarkStart w:id="0" w:name="_Hlk507431549"/>
            <w:r>
              <w:rPr>
                <w:noProof/>
                <w:lang w:eastAsia="ru-RU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308610</wp:posOffset>
                  </wp:positionV>
                  <wp:extent cx="2343150" cy="96012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424" y="21000"/>
                      <wp:lineTo x="21424" y="0"/>
                      <wp:lineTo x="0" y="0"/>
                    </wp:wrapPolygon>
                  </wp:wrapTight>
                  <wp:docPr id="3" name="Рисунок 3" descr="http://musicofcolor.ru/lgwp/wp-content/uploads/2014/12/ogoom.com_1344581572_oboi23-9-e1418239557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usicofcolor.ru/lgwp/wp-content/uploads/2014/12/ogoom.com_1344581572_oboi23-9-e1418239557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4315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7EC9" w:rsidRDefault="00307EC9">
            <w:pPr>
              <w:pStyle w:val="a7"/>
            </w:pPr>
          </w:p>
          <w:p w:rsidR="00471F18" w:rsidRDefault="00471F18" w:rsidP="00C93D67">
            <w:pPr>
              <w:pStyle w:val="a0"/>
              <w:numPr>
                <w:ilvl w:val="0"/>
                <w:numId w:val="0"/>
              </w:numPr>
              <w:spacing w:line="240" w:lineRule="auto"/>
              <w:ind w:left="289"/>
            </w:pPr>
          </w:p>
          <w:p w:rsidR="00471F18" w:rsidRDefault="00471F18" w:rsidP="00471F18"/>
          <w:p w:rsidR="00C93D67" w:rsidRDefault="005E01D1" w:rsidP="00471F18">
            <w:r>
              <w:rPr>
                <w:noProof/>
                <w:lang w:eastAsia="ru-RU"/>
              </w:rPr>
              <w:drawing>
                <wp:inline distT="0" distB="0" distL="0" distR="0">
                  <wp:extent cx="485775" cy="4857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01D1" w:rsidRPr="00A06885" w:rsidRDefault="00C93D67" w:rsidP="00C93D67">
            <w:pPr>
              <w:rPr>
                <w:rFonts w:ascii="Monotype Corsiva" w:hAnsi="Monotype Corsiva" w:cs="Times New Roman"/>
                <w:sz w:val="52"/>
                <w:szCs w:val="52"/>
              </w:rPr>
            </w:pPr>
            <w:r w:rsidRPr="00A06885">
              <w:rPr>
                <w:rFonts w:ascii="Monotype Corsiva" w:hAnsi="Monotype Corsiva" w:cs="Times New Roman"/>
                <w:sz w:val="52"/>
                <w:szCs w:val="52"/>
              </w:rPr>
              <w:t>13.30 - награждение победителей и участников конкурса</w:t>
            </w:r>
          </w:p>
          <w:p w:rsidR="005E01D1" w:rsidRPr="005E01D1" w:rsidRDefault="005E01D1" w:rsidP="005E01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EC9" w:rsidRPr="005E01D1" w:rsidRDefault="00A06885" w:rsidP="005E01D1">
            <w:pPr>
              <w:tabs>
                <w:tab w:val="left" w:pos="13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375920</wp:posOffset>
                  </wp:positionV>
                  <wp:extent cx="2343150" cy="96012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424" y="21000"/>
                      <wp:lineTo x="21424" y="0"/>
                      <wp:lineTo x="0" y="0"/>
                    </wp:wrapPolygon>
                  </wp:wrapTight>
                  <wp:docPr id="6" name="Рисунок 6" descr="http://musicofcolor.ru/lgwp/wp-content/uploads/2014/12/ogoom.com_1344581572_oboi23-9-e1418239557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usicofcolor.ru/lgwp/wp-content/uploads/2014/12/ogoom.com_1344581572_oboi23-9-e1418239557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4315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89" w:type="dxa"/>
            <w:tcMar>
              <w:left w:w="720" w:type="dxa"/>
              <w:right w:w="720" w:type="dxa"/>
            </w:tcMar>
          </w:tcPr>
          <w:tbl>
            <w:tblPr>
              <w:tblStyle w:val="a6"/>
              <w:tblW w:w="5000" w:type="pct"/>
              <w:tblLayout w:type="fixed"/>
              <w:tblLook w:val="04A0"/>
            </w:tblPr>
            <w:tblGrid>
              <w:gridCol w:w="3849"/>
            </w:tblGrid>
            <w:tr w:rsidR="00307EC9">
              <w:trPr>
                <w:trHeight w:hRule="exact" w:val="7920"/>
              </w:trPr>
              <w:tc>
                <w:tcPr>
                  <w:tcW w:w="5000" w:type="pct"/>
                </w:tcPr>
                <w:p w:rsidR="00DE0C0E" w:rsidRPr="00744100" w:rsidRDefault="00DE0C0E" w:rsidP="00DE0C0E">
                  <w:pPr>
                    <w:spacing w:after="0" w:line="264" w:lineRule="exact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DE0C0E" w:rsidRPr="00DE0C0E" w:rsidRDefault="00DE0C0E" w:rsidP="00DE0C0E">
                  <w:pPr>
                    <w:spacing w:after="0" w:line="236" w:lineRule="auto"/>
                    <w:ind w:right="-259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0"/>
                      <w:szCs w:val="20"/>
                      <w:lang w:eastAsia="ru-RU"/>
                    </w:rPr>
                  </w:pPr>
                  <w:r w:rsidRPr="00DE0C0E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0"/>
                      <w:szCs w:val="20"/>
                      <w:lang w:eastAsia="ru-RU"/>
                    </w:rPr>
                    <w:t xml:space="preserve">Состав организационного комитета </w:t>
                  </w:r>
                </w:p>
                <w:p w:rsidR="00DE0C0E" w:rsidRPr="00DE0C0E" w:rsidRDefault="00DE0C0E" w:rsidP="00DE0C0E">
                  <w:pPr>
                    <w:spacing w:after="0" w:line="236" w:lineRule="auto"/>
                    <w:ind w:right="-259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0"/>
                      <w:szCs w:val="20"/>
                      <w:lang w:eastAsia="ru-RU"/>
                    </w:rPr>
                  </w:pPr>
                  <w:r w:rsidRPr="00DE0C0E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0"/>
                      <w:szCs w:val="20"/>
                      <w:lang w:eastAsia="ru-RU"/>
                    </w:rPr>
                    <w:t>школьного этапа</w:t>
                  </w:r>
                </w:p>
                <w:p w:rsidR="00DE0C0E" w:rsidRPr="00DE0C0E" w:rsidRDefault="00DE0C0E" w:rsidP="00DE0C0E">
                  <w:pPr>
                    <w:spacing w:after="0" w:line="236" w:lineRule="auto"/>
                    <w:ind w:right="-259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0"/>
                      <w:szCs w:val="20"/>
                      <w:lang w:eastAsia="ru-RU"/>
                    </w:rPr>
                  </w:pPr>
                  <w:r w:rsidRPr="00DE0C0E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0"/>
                      <w:szCs w:val="20"/>
                      <w:lang w:eastAsia="ru-RU"/>
                    </w:rPr>
                    <w:t xml:space="preserve"> Конкурса  художественного творчества </w:t>
                  </w:r>
                </w:p>
                <w:p w:rsidR="00DE0C0E" w:rsidRPr="00DE0C0E" w:rsidRDefault="00DE0C0E" w:rsidP="00DE0C0E">
                  <w:pPr>
                    <w:spacing w:after="0" w:line="236" w:lineRule="auto"/>
                    <w:ind w:right="-259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DE0C0E">
                    <w:rPr>
                      <w:rFonts w:ascii="Times New Roman" w:eastAsia="Times New Roman" w:hAnsi="Times New Roman" w:cs="Times New Roman"/>
                      <w:b/>
                      <w:color w:val="7030A0"/>
                      <w:sz w:val="20"/>
                      <w:szCs w:val="20"/>
                      <w:lang w:eastAsia="ru-RU"/>
                    </w:rPr>
                    <w:t>«Звёзды будущего России» в 2018 году</w:t>
                  </w:r>
                  <w:r w:rsidRPr="00DE0C0E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»</w:t>
                  </w:r>
                </w:p>
                <w:p w:rsidR="00DE0C0E" w:rsidRPr="00DE0C0E" w:rsidRDefault="00DE0C0E" w:rsidP="00DE0C0E">
                  <w:pPr>
                    <w:spacing w:after="0" w:line="260" w:lineRule="exact"/>
                    <w:rPr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</w:pPr>
                </w:p>
                <w:p w:rsidR="00DE0C0E" w:rsidRPr="00DE0C0E" w:rsidRDefault="00DE0C0E" w:rsidP="00DE0C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7030A0"/>
                      <w:sz w:val="22"/>
                      <w:szCs w:val="22"/>
                      <w:lang w:eastAsia="ru-RU"/>
                    </w:rPr>
                  </w:pPr>
                  <w:r w:rsidRPr="00DE0C0E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2"/>
                      <w:szCs w:val="22"/>
                      <w:lang w:eastAsia="ru-RU"/>
                    </w:rPr>
                    <w:t>Председатель организационного комитета:</w:t>
                  </w:r>
                </w:p>
                <w:p w:rsidR="00DE0C0E" w:rsidRPr="00DE0C0E" w:rsidRDefault="00DE0C0E" w:rsidP="00DE0C0E">
                  <w:pPr>
                    <w:spacing w:after="0" w:line="259" w:lineRule="exact"/>
                    <w:rPr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</w:pPr>
                  <w:r w:rsidRPr="00DE0C0E">
                    <w:rPr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Шагай Людмила Аркадьевна-директор школы</w:t>
                  </w:r>
                </w:p>
                <w:p w:rsidR="00DE0C0E" w:rsidRPr="00DE0C0E" w:rsidRDefault="00DE0C0E" w:rsidP="00DE0C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2"/>
                      <w:szCs w:val="22"/>
                      <w:lang w:eastAsia="ru-RU"/>
                    </w:rPr>
                  </w:pPr>
                  <w:r w:rsidRPr="00DE0C0E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2"/>
                      <w:szCs w:val="22"/>
                      <w:lang w:eastAsia="ru-RU"/>
                    </w:rPr>
                    <w:t>Члены организационного комитета:</w:t>
                  </w:r>
                </w:p>
                <w:p w:rsidR="00DE0C0E" w:rsidRPr="00DE0C0E" w:rsidRDefault="00DE0C0E" w:rsidP="00DE0C0E">
                  <w:pPr>
                    <w:pStyle w:val="afffd"/>
                    <w:numPr>
                      <w:ilvl w:val="0"/>
                      <w:numId w:val="16"/>
                    </w:numPr>
                    <w:spacing w:after="0" w:line="234" w:lineRule="auto"/>
                    <w:rPr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</w:pPr>
                  <w:proofErr w:type="spellStart"/>
                  <w:r w:rsidRPr="00DE0C0E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ru-RU"/>
                    </w:rPr>
                    <w:t>Казимиренок</w:t>
                  </w:r>
                  <w:proofErr w:type="spellEnd"/>
                  <w:r w:rsidRPr="00DE0C0E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ru-RU"/>
                    </w:rPr>
                    <w:t xml:space="preserve"> Елена Александровна – заместитель директора по воспитательной работе;</w:t>
                  </w:r>
                </w:p>
                <w:p w:rsidR="00DE0C0E" w:rsidRPr="00DE0C0E" w:rsidRDefault="00DE0C0E" w:rsidP="00DE0C0E">
                  <w:pPr>
                    <w:pStyle w:val="afffd"/>
                    <w:numPr>
                      <w:ilvl w:val="0"/>
                      <w:numId w:val="16"/>
                    </w:numPr>
                    <w:tabs>
                      <w:tab w:val="left" w:pos="392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</w:pPr>
                  <w:proofErr w:type="spellStart"/>
                  <w:r w:rsidRPr="00DE0C0E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ru-RU"/>
                    </w:rPr>
                    <w:t>Дворецкая</w:t>
                  </w:r>
                  <w:proofErr w:type="spellEnd"/>
                  <w:r w:rsidRPr="00DE0C0E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ru-RU"/>
                    </w:rPr>
                    <w:t xml:space="preserve"> Мария Александровна </w:t>
                  </w:r>
                  <w:proofErr w:type="gramStart"/>
                  <w:r w:rsidRPr="00DE0C0E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ru-RU"/>
                    </w:rPr>
                    <w:t>–з</w:t>
                  </w:r>
                  <w:proofErr w:type="gramEnd"/>
                  <w:r w:rsidRPr="00DE0C0E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ru-RU"/>
                    </w:rPr>
                    <w:t>аместитель директора по безопасности;</w:t>
                  </w:r>
                  <w:r w:rsidRPr="00DE0C0E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ru-RU"/>
                    </w:rPr>
                    <w:tab/>
                    <w:t>заместитель директора по  безопасности</w:t>
                  </w:r>
                </w:p>
                <w:p w:rsidR="00DE0C0E" w:rsidRPr="00DE0C0E" w:rsidRDefault="00DE0C0E" w:rsidP="00DE0C0E">
                  <w:pPr>
                    <w:spacing w:after="0" w:line="13" w:lineRule="exact"/>
                    <w:rPr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</w:pPr>
                </w:p>
                <w:p w:rsidR="00DE0C0E" w:rsidRPr="00DE0C0E" w:rsidRDefault="00DE0C0E" w:rsidP="00DE0C0E">
                  <w:pPr>
                    <w:pStyle w:val="afffd"/>
                    <w:numPr>
                      <w:ilvl w:val="0"/>
                      <w:numId w:val="16"/>
                    </w:numPr>
                    <w:spacing w:after="0" w:line="299" w:lineRule="exact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ru-RU"/>
                    </w:rPr>
                  </w:pPr>
                  <w:r w:rsidRPr="00DE0C0E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ru-RU"/>
                    </w:rPr>
                    <w:t xml:space="preserve">Слесарская Юлия </w:t>
                  </w:r>
                  <w:proofErr w:type="spellStart"/>
                  <w:proofErr w:type="gramStart"/>
                  <w:r w:rsidRPr="00DE0C0E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ru-RU"/>
                    </w:rPr>
                    <w:t>Алексеевна-социальный</w:t>
                  </w:r>
                  <w:proofErr w:type="spellEnd"/>
                  <w:proofErr w:type="gramEnd"/>
                  <w:r w:rsidRPr="00DE0C0E"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ru-RU"/>
                    </w:rPr>
                    <w:t xml:space="preserve"> педагог;</w:t>
                  </w:r>
                </w:p>
                <w:p w:rsidR="00DE0C0E" w:rsidRPr="00DE0C0E" w:rsidRDefault="00DE0C0E" w:rsidP="00DE0C0E">
                  <w:pPr>
                    <w:pStyle w:val="afffd"/>
                    <w:numPr>
                      <w:ilvl w:val="0"/>
                      <w:numId w:val="16"/>
                    </w:numPr>
                    <w:spacing w:after="0" w:line="299" w:lineRule="exact"/>
                    <w:rPr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</w:pPr>
                  <w:r w:rsidRPr="00DE0C0E">
                    <w:rPr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Рогожина Галина Сергеевна-учитель английского языка;</w:t>
                  </w:r>
                </w:p>
                <w:p w:rsidR="00DE0C0E" w:rsidRPr="00DE0C0E" w:rsidRDefault="00DE0C0E" w:rsidP="00DE0C0E">
                  <w:pPr>
                    <w:pStyle w:val="afffd"/>
                    <w:numPr>
                      <w:ilvl w:val="0"/>
                      <w:numId w:val="16"/>
                    </w:numPr>
                    <w:spacing w:after="0" w:line="299" w:lineRule="exact"/>
                    <w:rPr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</w:pPr>
                  <w:proofErr w:type="spellStart"/>
                  <w:r w:rsidRPr="00DE0C0E">
                    <w:rPr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>Грибушенкова</w:t>
                  </w:r>
                  <w:proofErr w:type="spellEnd"/>
                  <w:r w:rsidRPr="00DE0C0E">
                    <w:rPr>
                      <w:rFonts w:ascii="Times New Roman" w:hAnsi="Times New Roman" w:cs="Times New Roman"/>
                      <w:sz w:val="22"/>
                      <w:szCs w:val="22"/>
                      <w:lang w:eastAsia="ru-RU"/>
                    </w:rPr>
                    <w:t xml:space="preserve"> Екатерина Викторовна-заведующий библиотекой.</w:t>
                  </w:r>
                </w:p>
                <w:p w:rsidR="00307EC9" w:rsidRPr="000428EC" w:rsidRDefault="00307EC9" w:rsidP="000428EC"/>
              </w:tc>
            </w:tr>
            <w:tr w:rsidR="00307EC9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pPr w:leftFromText="180" w:rightFromText="180" w:vertAnchor="text" w:horzAnchor="margin" w:tblpY="-2257"/>
                    <w:tblOverlap w:val="never"/>
                    <w:tblW w:w="4864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78"/>
                    <w:gridCol w:w="2466"/>
                  </w:tblGrid>
                  <w:tr w:rsidR="00DE0C0E" w:rsidTr="00C93D67">
                    <w:trPr>
                      <w:trHeight w:val="1141"/>
                    </w:trPr>
                    <w:tc>
                      <w:tcPr>
                        <w:tcW w:w="1278" w:type="dxa"/>
                        <w:vAlign w:val="center"/>
                      </w:tcPr>
                      <w:p w:rsidR="00DE0C0E" w:rsidRPr="001947E7" w:rsidRDefault="00A06885" w:rsidP="00DE0C0E">
                        <w:pPr>
                          <w:pStyle w:val="af0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843915" cy="843915"/>
                              <wp:effectExtent l="0" t="0" r="0" b="0"/>
                              <wp:docPr id="13" name="Рисунок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3915" cy="8439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66" w:type="dxa"/>
                        <w:tcMar>
                          <w:left w:w="274" w:type="dxa"/>
                        </w:tcMar>
                      </w:tcPr>
                      <w:sdt>
                        <w:sdtPr>
                          <w:rPr>
                            <w:rFonts w:ascii="Times New Roman" w:hAnsi="Times New Roman" w:cs="Times New Roman"/>
                            <w:color w:val="7030A0"/>
                            <w:sz w:val="22"/>
                            <w:szCs w:val="22"/>
                          </w:rPr>
                          <w:alias w:val="Введите название компании:"/>
                          <w:tag w:val="Введите название компании:"/>
                          <w:id w:val="-1839532679"/>
                          <w:placeholder>
                            <w:docPart w:val="ECEDBEC43A924FE2A168377237DB7E8E"/>
                          </w:placeholder>
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<w:text/>
                        </w:sdtPr>
                        <w:sdtContent>
                          <w:p w:rsidR="00DE0C0E" w:rsidRPr="00060D41" w:rsidRDefault="00A06885" w:rsidP="00060D41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030A0"/>
                                <w:sz w:val="22"/>
                                <w:szCs w:val="22"/>
                              </w:rPr>
                              <w:t>ДаТА ПРОВЕДЕНИЯ:              18. 03. 2018 ГОД.                                       МЕСТО ПРОВЕДЕНИЯ:            г. КОММУНАР      мбоу «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7030A0"/>
                                <w:sz w:val="22"/>
                                <w:szCs w:val="22"/>
                              </w:rPr>
                              <w:t>КОММУНАРСКАЯ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7030A0"/>
                                <w:sz w:val="22"/>
                                <w:szCs w:val="22"/>
                              </w:rPr>
                              <w:t xml:space="preserve"> СОШ № 3»</w:t>
                            </w:r>
                          </w:p>
                        </w:sdtContent>
                      </w:sdt>
                      <w:p w:rsidR="00DE0C0E" w:rsidRPr="00DE0C0E" w:rsidRDefault="00DE0C0E" w:rsidP="00DE0C0E">
                        <w:pPr>
                          <w:pStyle w:val="afffff8"/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307EC9" w:rsidRDefault="00307EC9"/>
              </w:tc>
            </w:tr>
          </w:tbl>
          <w:p w:rsidR="00307EC9" w:rsidRDefault="00307EC9"/>
        </w:tc>
        <w:tc>
          <w:tcPr>
            <w:tcW w:w="4565" w:type="dxa"/>
            <w:tcMar>
              <w:left w:w="720" w:type="dxa"/>
            </w:tcMar>
          </w:tcPr>
          <w:p w:rsidR="00CD4B65" w:rsidRPr="00CD4B65" w:rsidRDefault="00CD4B65" w:rsidP="00CD4B65">
            <w:pPr>
              <w:ind w:right="-850"/>
              <w:rPr>
                <w:noProof/>
                <w:color w:val="FF0000"/>
                <w:lang w:eastAsia="ru-RU"/>
              </w:rPr>
            </w:pPr>
          </w:p>
          <w:p w:rsidR="003E424F" w:rsidRPr="00CD4B65" w:rsidRDefault="00A376D6" w:rsidP="00CD4B65">
            <w:pPr>
              <w:ind w:right="-850"/>
              <w:rPr>
                <w:noProof/>
                <w:color w:val="FF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401955</wp:posOffset>
                  </wp:positionV>
                  <wp:extent cx="1885950" cy="1254760"/>
                  <wp:effectExtent l="0" t="0" r="0" b="0"/>
                  <wp:wrapThrough wrapText="bothSides">
                    <wp:wrapPolygon edited="0">
                      <wp:start x="0" y="0"/>
                      <wp:lineTo x="0" y="21316"/>
                      <wp:lineTo x="21382" y="21316"/>
                      <wp:lineTo x="21382" y="0"/>
                      <wp:lineTo x="0" y="0"/>
                    </wp:wrapPolygon>
                  </wp:wrapThrough>
                  <wp:docPr id="2" name="Рисунок 2" descr="http://gtn.lokos.net/komschool3/school_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tn.lokos.net/komschool3/school_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D4B65" w:rsidRPr="00CD4B65">
              <w:rPr>
                <w:noProof/>
                <w:color w:val="FF0000"/>
                <w:lang w:eastAsia="ru-RU"/>
              </w:rPr>
              <w:t>МБОУ «Коммунарская средняя общеобразовательная школа №3»</w:t>
            </w:r>
          </w:p>
          <w:p w:rsidR="00BD64F9" w:rsidRDefault="00BD64F9" w:rsidP="00E25B61">
            <w:pPr>
              <w:ind w:right="-850"/>
              <w:jc w:val="both"/>
            </w:pPr>
          </w:p>
          <w:p w:rsidR="00CD4B65" w:rsidRPr="00CD4B65" w:rsidRDefault="00CD4B65" w:rsidP="003E424F">
            <w:pPr>
              <w:jc w:val="center"/>
              <w:rPr>
                <w:b/>
                <w:color w:val="002060"/>
                <w:sz w:val="36"/>
                <w:szCs w:val="36"/>
              </w:rPr>
            </w:pPr>
            <w:r w:rsidRPr="00CD4B65">
              <w:rPr>
                <w:b/>
                <w:color w:val="002060"/>
                <w:sz w:val="36"/>
                <w:szCs w:val="36"/>
              </w:rPr>
              <w:t xml:space="preserve">ПРОГРАММА ШКОЛЬНОГО ЭТАПА КОНКУРСА </w:t>
            </w:r>
          </w:p>
          <w:p w:rsidR="00E25B61" w:rsidRPr="00A06885" w:rsidRDefault="00A06885" w:rsidP="00E25B61">
            <w:pPr>
              <w:jc w:val="center"/>
              <w:rPr>
                <w:rFonts w:ascii="Monotype Corsiva" w:hAnsi="Monotype Corsiva"/>
                <w:b/>
                <w:color w:val="7030A0"/>
                <w:sz w:val="52"/>
                <w:szCs w:val="52"/>
              </w:rPr>
            </w:pPr>
            <w:r w:rsidRPr="00A06885">
              <w:rPr>
                <w:rFonts w:ascii="Monotype Corsiva" w:hAnsi="Monotype Corsiva"/>
                <w:b/>
                <w:color w:val="7030A0"/>
                <w:sz w:val="52"/>
                <w:szCs w:val="52"/>
              </w:rPr>
              <w:t>«ЗВЁЗДЫ БУДУЩЕГО РОССИИ»</w:t>
            </w:r>
          </w:p>
          <w:p w:rsidR="00CD4B65" w:rsidRPr="00E25B61" w:rsidRDefault="00CD4B65" w:rsidP="00CD4B65">
            <w:pPr>
              <w:spacing w:after="0" w:line="276" w:lineRule="auto"/>
              <w:rPr>
                <w:rFonts w:ascii="Times New Roman" w:hAnsi="Times New Roman" w:cs="Times New Roman"/>
                <w:color w:val="852728" w:themeColor="accent2" w:themeShade="BF"/>
                <w:sz w:val="18"/>
                <w:szCs w:val="18"/>
              </w:rPr>
            </w:pPr>
          </w:p>
          <w:p w:rsidR="00307EC9" w:rsidRPr="00E25B61" w:rsidRDefault="00A06885" w:rsidP="00381FD8">
            <w:pPr>
              <w:spacing w:after="0" w:line="276" w:lineRule="auto"/>
              <w:rPr>
                <w:rFonts w:ascii="Times New Roman" w:hAnsi="Times New Roman" w:cs="Times New Roman"/>
                <w:color w:val="852728" w:themeColor="accent2" w:themeShade="BF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6873" cy="1409700"/>
                  <wp:effectExtent l="0" t="0" r="0" b="0"/>
                  <wp:docPr id="1" name="Рисунок 1" descr="http://sco71.ru/wp-content/uploads/1-15-768x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o71.ru/wp-content/uploads/1-15-768x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368" cy="14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5BA" w:rsidRPr="00B54C01" w:rsidTr="005905AD">
        <w:trPr>
          <w:trHeight w:val="10613"/>
          <w:jc w:val="center"/>
        </w:trPr>
        <w:tc>
          <w:tcPr>
            <w:tcW w:w="4678" w:type="dxa"/>
            <w:tcMar>
              <w:right w:w="720" w:type="dxa"/>
            </w:tcMar>
          </w:tcPr>
          <w:p w:rsidR="00C93D67" w:rsidRPr="00060D41" w:rsidRDefault="00C93D67" w:rsidP="00501AFD">
            <w:pPr>
              <w:rPr>
                <w:rFonts w:ascii="Monotype Corsiva" w:eastAsia="Calibri" w:hAnsi="Monotype Corsiva" w:cs="Times New Roman"/>
                <w:b/>
                <w:sz w:val="28"/>
                <w:szCs w:val="28"/>
                <w:lang w:eastAsia="ru-RU"/>
              </w:rPr>
            </w:pPr>
            <w:r w:rsidRPr="00060D41">
              <w:rPr>
                <w:rFonts w:ascii="Monotype Corsiva" w:hAnsi="Monotype Corsiva"/>
                <w:noProof/>
                <w:sz w:val="28"/>
                <w:szCs w:val="28"/>
                <w:lang w:eastAsia="ru-RU"/>
              </w:rPr>
              <w:lastRenderedPageBreak/>
              <w:t xml:space="preserve">11.00-открытие </w:t>
            </w:r>
            <w:r w:rsidR="00501AFD" w:rsidRPr="00060D41">
              <w:rPr>
                <w:rFonts w:ascii="Monotype Corsiva" w:hAnsi="Monotype Corsiva"/>
                <w:noProof/>
                <w:sz w:val="28"/>
                <w:szCs w:val="28"/>
                <w:lang w:eastAsia="ru-RU"/>
              </w:rPr>
              <w:t xml:space="preserve"> выставки </w:t>
            </w:r>
            <w:r w:rsidRPr="00060D41">
              <w:rPr>
                <w:rFonts w:ascii="Monotype Corsiva" w:eastAsia="Calibri" w:hAnsi="Monotype Corsiva" w:cs="Times New Roman"/>
                <w:sz w:val="28"/>
                <w:szCs w:val="28"/>
                <w:lang w:eastAsia="ru-RU"/>
              </w:rPr>
              <w:t>рисунков «Будущее моего поселка (города) – будущее Ленинградской области – будущее России»</w:t>
            </w:r>
            <w:r w:rsidR="004E2637" w:rsidRPr="00060D41">
              <w:rPr>
                <w:rFonts w:ascii="Monotype Corsiva" w:hAnsi="Monotype Corsiva"/>
                <w:noProof/>
                <w:sz w:val="28"/>
                <w:szCs w:val="28"/>
              </w:rPr>
              <w:t xml:space="preserve"> </w:t>
            </w:r>
            <w:r w:rsidR="004E2637" w:rsidRPr="00060D41">
              <w:rPr>
                <w:rFonts w:ascii="Monotype Corsiva" w:hAnsi="Monotype Corsiv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7211" cy="1400175"/>
                  <wp:effectExtent l="0" t="0" r="0" b="0"/>
                  <wp:docPr id="4" name="Рисунок 4" descr="http://mdou100.ucoz.ru/Foto/nis/SAM_4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dou100.ucoz.ru/Foto/nis/SAM_4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310" cy="140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637" w:rsidRPr="00060D41" w:rsidRDefault="004E2637">
            <w:pPr>
              <w:rPr>
                <w:rFonts w:ascii="Monotype Corsiva" w:hAnsi="Monotype Corsiva"/>
                <w:noProof/>
                <w:sz w:val="28"/>
                <w:szCs w:val="28"/>
                <w:lang w:eastAsia="ru-RU"/>
              </w:rPr>
            </w:pPr>
            <w:r w:rsidRPr="00060D41">
              <w:rPr>
                <w:rFonts w:ascii="Monotype Corsiva" w:hAnsi="Monotype Corsiva"/>
                <w:noProof/>
                <w:sz w:val="28"/>
                <w:szCs w:val="28"/>
                <w:lang w:eastAsia="ru-RU"/>
              </w:rPr>
              <w:t>12.00-открытие школьного этапа конкурса «Звёзды будущего России»</w:t>
            </w:r>
          </w:p>
          <w:p w:rsidR="00C93D67" w:rsidRPr="00060D41" w:rsidRDefault="004E2637">
            <w:pPr>
              <w:rPr>
                <w:rFonts w:ascii="Monotype Corsiva" w:hAnsi="Monotype Corsiva" w:cs="Times New Roman"/>
                <w:noProof/>
                <w:sz w:val="28"/>
                <w:szCs w:val="28"/>
                <w:lang w:eastAsia="ru-RU"/>
              </w:rPr>
            </w:pPr>
            <w:r w:rsidRPr="00060D41">
              <w:rPr>
                <w:rFonts w:ascii="Monotype Corsiva" w:hAnsi="Monotype Corsiv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3390" cy="45339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" cy="45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93D67" w:rsidRPr="00060D41">
              <w:rPr>
                <w:rFonts w:ascii="Monotype Corsiva" w:hAnsi="Monotype Corsiva" w:cs="Times New Roman"/>
                <w:noProof/>
                <w:sz w:val="28"/>
                <w:szCs w:val="28"/>
                <w:lang w:eastAsia="ru-RU"/>
              </w:rPr>
              <w:t>выступление ансамбля учителей «Возрождайся</w:t>
            </w:r>
            <w:r w:rsidR="005E01D1" w:rsidRPr="00060D41">
              <w:rPr>
                <w:rFonts w:ascii="Monotype Corsiva" w:hAnsi="Monotype Corsiva" w:cs="Times New Roman"/>
                <w:noProof/>
                <w:sz w:val="28"/>
                <w:szCs w:val="28"/>
                <w:lang w:eastAsia="ru-RU"/>
              </w:rPr>
              <w:t xml:space="preserve">, </w:t>
            </w:r>
            <w:r w:rsidR="00C93D67" w:rsidRPr="00060D41">
              <w:rPr>
                <w:rFonts w:ascii="Monotype Corsiva" w:hAnsi="Monotype Corsiva" w:cs="Times New Roman"/>
                <w:noProof/>
                <w:sz w:val="28"/>
                <w:szCs w:val="28"/>
                <w:lang w:eastAsia="ru-RU"/>
              </w:rPr>
              <w:t>Россия»</w:t>
            </w:r>
          </w:p>
          <w:p w:rsidR="004E2637" w:rsidRPr="00060D41" w:rsidRDefault="00C93D67" w:rsidP="00C93D67">
            <w:pPr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</w:pPr>
            <w:r w:rsidRPr="00060D41"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>12.15-</w:t>
            </w:r>
            <w:r w:rsidR="004E2637" w:rsidRPr="00060D41"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 xml:space="preserve"> </w:t>
            </w:r>
            <w:r w:rsidR="00557B9E"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>в</w:t>
            </w:r>
            <w:bookmarkStart w:id="1" w:name="_GoBack"/>
            <w:bookmarkEnd w:id="1"/>
            <w:r w:rsidR="004E2637" w:rsidRPr="00060D41"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>ыступление солистов:</w:t>
            </w:r>
          </w:p>
          <w:p w:rsidR="00C93D67" w:rsidRPr="00060D41" w:rsidRDefault="004E2637" w:rsidP="00C93D67">
            <w:pPr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</w:pPr>
            <w:r w:rsidRPr="00060D41"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>-</w:t>
            </w:r>
            <w:r w:rsidR="00C93D67" w:rsidRPr="00060D41"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 xml:space="preserve">Антипова </w:t>
            </w:r>
            <w:proofErr w:type="spellStart"/>
            <w:r w:rsidR="00C93D67" w:rsidRPr="00060D41"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>Карина</w:t>
            </w:r>
            <w:proofErr w:type="spellEnd"/>
            <w:r w:rsidR="00C93D67" w:rsidRPr="00060D41"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 xml:space="preserve"> «</w:t>
            </w:r>
            <w:r w:rsidR="00A376D6"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>Мать провожала»;</w:t>
            </w:r>
          </w:p>
          <w:p w:rsidR="004E2637" w:rsidRPr="00060D41" w:rsidRDefault="004E2637" w:rsidP="00C93D67">
            <w:pPr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</w:pPr>
            <w:r w:rsidRPr="00060D41"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>-Шаповалов Дмитрий «</w:t>
            </w:r>
            <w:r w:rsidR="00060D41" w:rsidRPr="00060D41"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>Журавли»</w:t>
            </w:r>
            <w:r w:rsidR="003A3E9F"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>;</w:t>
            </w:r>
          </w:p>
          <w:p w:rsidR="00557B9E" w:rsidRDefault="00557B9E" w:rsidP="00C93D67">
            <w:pPr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1791970</wp:posOffset>
                  </wp:positionH>
                  <wp:positionV relativeFrom="paragraph">
                    <wp:posOffset>334010</wp:posOffset>
                  </wp:positionV>
                  <wp:extent cx="843915" cy="843915"/>
                  <wp:effectExtent l="0" t="0" r="0" b="0"/>
                  <wp:wrapTight wrapText="bothSides">
                    <wp:wrapPolygon edited="0">
                      <wp:start x="0" y="0"/>
                      <wp:lineTo x="0" y="20966"/>
                      <wp:lineTo x="20966" y="20966"/>
                      <wp:lineTo x="20966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01D1" w:rsidRPr="00060D41"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>-Максимова Ксения «</w:t>
            </w:r>
            <w:r w:rsidR="00060D41" w:rsidRPr="00060D41"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>Иван да Марья»</w:t>
            </w:r>
            <w:r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>;</w:t>
            </w:r>
            <w:r>
              <w:rPr>
                <w:noProof/>
              </w:rPr>
              <w:t xml:space="preserve"> </w:t>
            </w:r>
          </w:p>
          <w:p w:rsidR="005735BA" w:rsidRPr="00557B9E" w:rsidRDefault="005735BA" w:rsidP="00557B9E">
            <w:pPr>
              <w:jc w:val="right"/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89" w:type="dxa"/>
            <w:tcMar>
              <w:left w:w="720" w:type="dxa"/>
              <w:right w:w="720" w:type="dxa"/>
            </w:tcMar>
          </w:tcPr>
          <w:p w:rsidR="00A06885" w:rsidRDefault="00A06885" w:rsidP="00060D41">
            <w:pPr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</w:pPr>
          </w:p>
          <w:p w:rsidR="00557B9E" w:rsidRDefault="00557B9E" w:rsidP="00060D41">
            <w:pPr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</w:pPr>
            <w:r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 xml:space="preserve">-Андрей </w:t>
            </w:r>
            <w:proofErr w:type="spellStart"/>
            <w:r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>Кищенко</w:t>
            </w:r>
            <w:proofErr w:type="spellEnd"/>
            <w:r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 xml:space="preserve"> «Служить России»;</w:t>
            </w:r>
          </w:p>
          <w:p w:rsidR="00557B9E" w:rsidRDefault="00557B9E" w:rsidP="00060D41">
            <w:pPr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</w:pPr>
            <w:r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>-Фомичёва Анна  «Девочка Россия»;</w:t>
            </w:r>
          </w:p>
          <w:p w:rsidR="00557B9E" w:rsidRDefault="00557B9E" w:rsidP="00060D41">
            <w:pPr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</w:pPr>
            <w:r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>-ансамбль учащихся «Плясовая».</w:t>
            </w:r>
          </w:p>
          <w:p w:rsidR="00060D41" w:rsidRPr="00060D41" w:rsidRDefault="00060D41" w:rsidP="00060D41">
            <w:pPr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</w:pPr>
            <w:r w:rsidRPr="00060D41"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>12.</w:t>
            </w:r>
            <w:r w:rsidR="00557B9E"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>5</w:t>
            </w:r>
            <w:r w:rsidRPr="00060D41"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>0-выступление  танцевальных коллективов:</w:t>
            </w:r>
          </w:p>
          <w:p w:rsidR="00060D41" w:rsidRPr="00060D41" w:rsidRDefault="00060D41" w:rsidP="00060D41">
            <w:pPr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</w:pPr>
            <w:r w:rsidRPr="00060D41"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>-учащиеся 9-10 классов с народным танцем</w:t>
            </w:r>
            <w:r>
              <w:rPr>
                <w:rFonts w:ascii="Monotype Corsiva" w:hAnsi="Monotype Corsiva" w:cs="Times New Roman"/>
                <w:sz w:val="28"/>
                <w:szCs w:val="28"/>
                <w:lang w:eastAsia="ru-RU"/>
              </w:rPr>
              <w:t>;</w:t>
            </w:r>
          </w:p>
          <w:p w:rsidR="00557B9E" w:rsidRDefault="00060D41" w:rsidP="00557B9E">
            <w:pPr>
              <w:rPr>
                <w:rFonts w:ascii="Monotype Corsiva" w:hAnsi="Monotype Corsiva"/>
                <w:sz w:val="28"/>
                <w:szCs w:val="28"/>
              </w:rPr>
            </w:pPr>
            <w:r w:rsidRPr="00060D41">
              <w:rPr>
                <w:rFonts w:ascii="Monotype Corsiva" w:hAnsi="Monotype Corsiva"/>
                <w:sz w:val="28"/>
                <w:szCs w:val="28"/>
              </w:rPr>
              <w:t>-учащиеся 6-7 классов с танцем</w:t>
            </w:r>
            <w:r>
              <w:rPr>
                <w:rFonts w:ascii="Monotype Corsiva" w:hAnsi="Monotype Corsiva"/>
                <w:sz w:val="28"/>
                <w:szCs w:val="28"/>
              </w:rPr>
              <w:t xml:space="preserve"> </w:t>
            </w:r>
            <w:r w:rsidRPr="00060D41">
              <w:rPr>
                <w:rFonts w:ascii="Monotype Corsiva" w:hAnsi="Monotype Corsiva"/>
                <w:sz w:val="28"/>
                <w:szCs w:val="28"/>
              </w:rPr>
              <w:t>«Русь танцевальная»</w:t>
            </w:r>
            <w:r>
              <w:rPr>
                <w:rFonts w:ascii="Monotype Corsiva" w:hAnsi="Monotype Corsiva"/>
                <w:sz w:val="28"/>
                <w:szCs w:val="28"/>
              </w:rPr>
              <w:t>.</w:t>
            </w:r>
          </w:p>
          <w:p w:rsidR="00557B9E" w:rsidRDefault="00557B9E" w:rsidP="00557B9E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13.15-13.25-музыкальная пауза</w:t>
            </w:r>
          </w:p>
          <w:p w:rsidR="00557B9E" w:rsidRDefault="00557B9E" w:rsidP="00557B9E">
            <w:pPr>
              <w:rPr>
                <w:rFonts w:ascii="Monotype Corsiva" w:hAnsi="Monotype Corsiva"/>
                <w:sz w:val="28"/>
                <w:szCs w:val="28"/>
              </w:rPr>
            </w:pPr>
          </w:p>
          <w:p w:rsidR="00557B9E" w:rsidRPr="00557B9E" w:rsidRDefault="00557B9E" w:rsidP="00557B9E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3604" cy="2238375"/>
                  <wp:effectExtent l="0" t="0" r="1905" b="0"/>
                  <wp:docPr id="8" name="Рисунок 8" descr="http://clipart-library.com/img/793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-library.com/img/793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120" cy="224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dxa"/>
            <w:tcMar>
              <w:left w:w="720" w:type="dxa"/>
            </w:tcMar>
          </w:tcPr>
          <w:p w:rsidR="00B54C01" w:rsidRPr="00B54C01" w:rsidRDefault="00B54C01" w:rsidP="005735BA">
            <w:pPr>
              <w:jc w:val="center"/>
              <w:rPr>
                <w:rFonts w:ascii="Monotype Corsiva" w:hAnsi="Monotype Corsiva"/>
                <w:color w:val="333333"/>
                <w:sz w:val="28"/>
                <w:szCs w:val="28"/>
              </w:rPr>
            </w:pPr>
          </w:p>
          <w:p w:rsidR="009C7CB5" w:rsidRPr="00B54C01" w:rsidRDefault="00557B9E" w:rsidP="005735BA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3915" cy="8439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4C01" w:rsidRPr="00A06885">
              <w:rPr>
                <w:rFonts w:ascii="Monotype Corsiva" w:hAnsi="Monotype Corsiva"/>
                <w:color w:val="333333"/>
                <w:sz w:val="36"/>
                <w:szCs w:val="36"/>
              </w:rPr>
              <w:t>Музыка — могучий источник мысли. Без музыкального воспитания невозможно полноценное умственное развитие.</w:t>
            </w:r>
            <w:r w:rsidR="00B54C01" w:rsidRPr="00B54C01">
              <w:rPr>
                <w:rFonts w:ascii="Monotype Corsiva" w:hAnsi="Monotype Corsiva"/>
                <w:color w:val="333333"/>
                <w:sz w:val="28"/>
                <w:szCs w:val="28"/>
              </w:rPr>
              <w:br/>
            </w:r>
            <w:r w:rsidR="00B54C01" w:rsidRPr="00A06885">
              <w:rPr>
                <w:rFonts w:ascii="Monotype Corsiva" w:hAnsi="Monotype Corsiva"/>
                <w:i/>
                <w:color w:val="333333"/>
                <w:sz w:val="28"/>
                <w:szCs w:val="28"/>
              </w:rPr>
              <w:t>Василий Александрович Сухомлинский</w:t>
            </w:r>
          </w:p>
          <w:p w:rsidR="009C7CB5" w:rsidRPr="00B54C01" w:rsidRDefault="00A06885" w:rsidP="009C7CB5">
            <w:pPr>
              <w:rPr>
                <w:rFonts w:ascii="Monotype Corsiva" w:hAnsi="Monotype Corsiva"/>
                <w:sz w:val="28"/>
                <w:szCs w:val="28"/>
              </w:rPr>
            </w:pPr>
            <w:r w:rsidRPr="00A06885">
              <w:rPr>
                <w:rFonts w:ascii="Monotype Corsiva" w:hAnsi="Monotype Corsiva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393700</wp:posOffset>
                  </wp:positionV>
                  <wp:extent cx="2397125" cy="1704975"/>
                  <wp:effectExtent l="0" t="0" r="3175" b="9525"/>
                  <wp:wrapThrough wrapText="bothSides">
                    <wp:wrapPolygon edited="0">
                      <wp:start x="0" y="0"/>
                      <wp:lineTo x="0" y="21479"/>
                      <wp:lineTo x="21457" y="21479"/>
                      <wp:lineTo x="21457" y="0"/>
                      <wp:lineTo x="0" y="0"/>
                    </wp:wrapPolygon>
                  </wp:wrapThrough>
                  <wp:docPr id="8196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AF53B1A-58D9-4891-BC82-5D6DE19B39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Рисунок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AF53B1A-58D9-4891-BC82-5D6DE19B392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1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9C7CB5" w:rsidRPr="00B54C01" w:rsidRDefault="009C7CB5" w:rsidP="009C7CB5">
            <w:pPr>
              <w:rPr>
                <w:rFonts w:ascii="Monotype Corsiva" w:hAnsi="Monotype Corsiva"/>
                <w:sz w:val="28"/>
                <w:szCs w:val="28"/>
              </w:rPr>
            </w:pPr>
          </w:p>
          <w:p w:rsidR="009C7CB5" w:rsidRPr="00B54C01" w:rsidRDefault="009C7CB5" w:rsidP="009C7CB5">
            <w:pPr>
              <w:rPr>
                <w:rFonts w:ascii="Monotype Corsiva" w:hAnsi="Monotype Corsiva"/>
                <w:sz w:val="28"/>
                <w:szCs w:val="28"/>
              </w:rPr>
            </w:pPr>
          </w:p>
          <w:p w:rsidR="005735BA" w:rsidRPr="00B54C01" w:rsidRDefault="005735BA" w:rsidP="005905AD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bookmarkEnd w:id="0"/>
    </w:tbl>
    <w:p w:rsidR="005905AD" w:rsidRPr="005905AD" w:rsidRDefault="005905AD" w:rsidP="005905AD"/>
    <w:sectPr w:rsidR="005905AD" w:rsidRPr="005905AD" w:rsidSect="00760C35">
      <w:pgSz w:w="16838" w:h="11906" w:orient="landscape" w:code="9"/>
      <w:pgMar w:top="624" w:right="1236" w:bottom="431" w:left="123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6CB5" w:rsidRDefault="00F06CB5" w:rsidP="00BF6AFD">
      <w:pPr>
        <w:spacing w:after="0" w:line="240" w:lineRule="auto"/>
      </w:pPr>
      <w:r>
        <w:separator/>
      </w:r>
    </w:p>
  </w:endnote>
  <w:endnote w:type="continuationSeparator" w:id="0">
    <w:p w:rsidR="00F06CB5" w:rsidRDefault="00F06CB5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6CB5" w:rsidRDefault="00F06CB5" w:rsidP="00BF6AFD">
      <w:pPr>
        <w:spacing w:after="0" w:line="240" w:lineRule="auto"/>
      </w:pPr>
      <w:r>
        <w:separator/>
      </w:r>
    </w:p>
  </w:footnote>
  <w:footnote w:type="continuationSeparator" w:id="0">
    <w:p w:rsidR="00F06CB5" w:rsidRDefault="00F06CB5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00CB9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BA874DE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>
    <w:nsid w:val="00074B88"/>
    <w:multiLevelType w:val="hybridMultilevel"/>
    <w:tmpl w:val="AAD08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C1DA1"/>
    <w:rsid w:val="000040A6"/>
    <w:rsid w:val="000428EC"/>
    <w:rsid w:val="00060D41"/>
    <w:rsid w:val="000D57C7"/>
    <w:rsid w:val="00104F2F"/>
    <w:rsid w:val="001151FE"/>
    <w:rsid w:val="001372C8"/>
    <w:rsid w:val="001947E7"/>
    <w:rsid w:val="001B1870"/>
    <w:rsid w:val="001B4C1F"/>
    <w:rsid w:val="001D0847"/>
    <w:rsid w:val="00227118"/>
    <w:rsid w:val="002A2155"/>
    <w:rsid w:val="002C6A6E"/>
    <w:rsid w:val="002F0316"/>
    <w:rsid w:val="00307EC9"/>
    <w:rsid w:val="00365EBB"/>
    <w:rsid w:val="00381FD8"/>
    <w:rsid w:val="003A3E9F"/>
    <w:rsid w:val="003B391D"/>
    <w:rsid w:val="003C5CBC"/>
    <w:rsid w:val="003E424F"/>
    <w:rsid w:val="003E5738"/>
    <w:rsid w:val="003F2A2A"/>
    <w:rsid w:val="0040315A"/>
    <w:rsid w:val="00407B7F"/>
    <w:rsid w:val="0041315D"/>
    <w:rsid w:val="00422379"/>
    <w:rsid w:val="00457AB1"/>
    <w:rsid w:val="00471F18"/>
    <w:rsid w:val="0048634A"/>
    <w:rsid w:val="004963B9"/>
    <w:rsid w:val="004E2637"/>
    <w:rsid w:val="00501AFD"/>
    <w:rsid w:val="00515BC9"/>
    <w:rsid w:val="005259A3"/>
    <w:rsid w:val="005473B9"/>
    <w:rsid w:val="005567D1"/>
    <w:rsid w:val="00557B9E"/>
    <w:rsid w:val="0056054A"/>
    <w:rsid w:val="00571D35"/>
    <w:rsid w:val="005735BA"/>
    <w:rsid w:val="00586D07"/>
    <w:rsid w:val="005905AD"/>
    <w:rsid w:val="005C6C79"/>
    <w:rsid w:val="005E01D1"/>
    <w:rsid w:val="005E5178"/>
    <w:rsid w:val="005E55D2"/>
    <w:rsid w:val="00603AF4"/>
    <w:rsid w:val="00627B7E"/>
    <w:rsid w:val="0063311A"/>
    <w:rsid w:val="00672063"/>
    <w:rsid w:val="0068396D"/>
    <w:rsid w:val="006A2E06"/>
    <w:rsid w:val="006D63D0"/>
    <w:rsid w:val="007014C5"/>
    <w:rsid w:val="007259FF"/>
    <w:rsid w:val="00734D2D"/>
    <w:rsid w:val="0076049C"/>
    <w:rsid w:val="00760C35"/>
    <w:rsid w:val="007647EF"/>
    <w:rsid w:val="00777A43"/>
    <w:rsid w:val="007E3C3A"/>
    <w:rsid w:val="00863617"/>
    <w:rsid w:val="0089764D"/>
    <w:rsid w:val="008B000B"/>
    <w:rsid w:val="008C1DA1"/>
    <w:rsid w:val="008F1C05"/>
    <w:rsid w:val="00927137"/>
    <w:rsid w:val="00936773"/>
    <w:rsid w:val="0095265B"/>
    <w:rsid w:val="00960A60"/>
    <w:rsid w:val="009813B5"/>
    <w:rsid w:val="00983D86"/>
    <w:rsid w:val="00986C08"/>
    <w:rsid w:val="009915C8"/>
    <w:rsid w:val="009C7431"/>
    <w:rsid w:val="009C7CB5"/>
    <w:rsid w:val="009F3198"/>
    <w:rsid w:val="009F7480"/>
    <w:rsid w:val="00A06885"/>
    <w:rsid w:val="00A31592"/>
    <w:rsid w:val="00A376D6"/>
    <w:rsid w:val="00A54316"/>
    <w:rsid w:val="00A74283"/>
    <w:rsid w:val="00A769D1"/>
    <w:rsid w:val="00A85868"/>
    <w:rsid w:val="00A95BFB"/>
    <w:rsid w:val="00AB72BA"/>
    <w:rsid w:val="00AD7341"/>
    <w:rsid w:val="00B16D26"/>
    <w:rsid w:val="00B54C01"/>
    <w:rsid w:val="00BD64F9"/>
    <w:rsid w:val="00BF6AFD"/>
    <w:rsid w:val="00C476E1"/>
    <w:rsid w:val="00C93D67"/>
    <w:rsid w:val="00CD1DEA"/>
    <w:rsid w:val="00CD4B65"/>
    <w:rsid w:val="00CE69BE"/>
    <w:rsid w:val="00CF0764"/>
    <w:rsid w:val="00CF5EB8"/>
    <w:rsid w:val="00D05FB8"/>
    <w:rsid w:val="00D27440"/>
    <w:rsid w:val="00D731B1"/>
    <w:rsid w:val="00D74218"/>
    <w:rsid w:val="00D82EDA"/>
    <w:rsid w:val="00D918F9"/>
    <w:rsid w:val="00DB5D32"/>
    <w:rsid w:val="00DE0C0E"/>
    <w:rsid w:val="00E25B61"/>
    <w:rsid w:val="00EB2808"/>
    <w:rsid w:val="00EB32FA"/>
    <w:rsid w:val="00ED3FD6"/>
    <w:rsid w:val="00EE0A38"/>
    <w:rsid w:val="00EE365A"/>
    <w:rsid w:val="00EF348F"/>
    <w:rsid w:val="00EF67C3"/>
    <w:rsid w:val="00F06CB5"/>
    <w:rsid w:val="00F22DC3"/>
    <w:rsid w:val="00F3420D"/>
    <w:rsid w:val="00F65FF0"/>
    <w:rsid w:val="00F66B21"/>
    <w:rsid w:val="00F83409"/>
    <w:rsid w:val="00FA07B2"/>
    <w:rsid w:val="00FD4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1"/>
        <w:szCs w:val="21"/>
        <w:lang w:val="ru-RU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/>
    <w:lsdException w:name="caption" w:uiPriority="35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CD4B65"/>
  </w:style>
  <w:style w:type="paragraph" w:styleId="1">
    <w:name w:val="heading 1"/>
    <w:basedOn w:val="a1"/>
    <w:next w:val="a1"/>
    <w:link w:val="10"/>
    <w:uiPriority w:val="9"/>
    <w:qFormat/>
    <w:rsid w:val="00CD4B65"/>
    <w:pPr>
      <w:keepNext/>
      <w:keepLines/>
      <w:pBdr>
        <w:left w:val="single" w:sz="12" w:space="12" w:color="B33536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1">
    <w:name w:val="heading 2"/>
    <w:basedOn w:val="a1"/>
    <w:next w:val="a1"/>
    <w:link w:val="22"/>
    <w:uiPriority w:val="9"/>
    <w:unhideWhenUsed/>
    <w:qFormat/>
    <w:rsid w:val="00CD4B6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CD4B6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CD4B65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CD4B65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CD4B65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CD4B65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CD4B65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CD4B65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CE69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name w:val="Макет таблицы"/>
    <w:basedOn w:val="a3"/>
    <w:uiPriority w:val="99"/>
    <w:rsid w:val="00CE69B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caption"/>
    <w:basedOn w:val="a1"/>
    <w:next w:val="a1"/>
    <w:uiPriority w:val="35"/>
    <w:unhideWhenUsed/>
    <w:qFormat/>
    <w:rsid w:val="00CD4B65"/>
    <w:pPr>
      <w:spacing w:line="240" w:lineRule="auto"/>
    </w:pPr>
    <w:rPr>
      <w:b/>
      <w:bCs/>
      <w:color w:val="B33536" w:themeColor="accent2"/>
      <w:spacing w:val="10"/>
      <w:sz w:val="16"/>
      <w:szCs w:val="16"/>
    </w:rPr>
  </w:style>
  <w:style w:type="character" w:customStyle="1" w:styleId="22">
    <w:name w:val="Заголовок 2 Знак"/>
    <w:basedOn w:val="a2"/>
    <w:link w:val="21"/>
    <w:uiPriority w:val="9"/>
    <w:rsid w:val="00CD4B65"/>
    <w:rPr>
      <w:rFonts w:asciiTheme="majorHAnsi" w:eastAsiaTheme="majorEastAsia" w:hAnsiTheme="majorHAnsi" w:cstheme="majorBidi"/>
      <w:sz w:val="36"/>
      <w:szCs w:val="36"/>
    </w:rPr>
  </w:style>
  <w:style w:type="character" w:styleId="a8">
    <w:name w:val="Placeholder Text"/>
    <w:basedOn w:val="a2"/>
    <w:uiPriority w:val="99"/>
    <w:semiHidden/>
    <w:rsid w:val="00CE69BE"/>
    <w:rPr>
      <w:color w:val="808080"/>
    </w:rPr>
  </w:style>
  <w:style w:type="paragraph" w:styleId="a0">
    <w:name w:val="List Bullet"/>
    <w:basedOn w:val="a1"/>
    <w:uiPriority w:val="1"/>
    <w:semiHidden/>
    <w:rsid w:val="00CE69BE"/>
    <w:pPr>
      <w:numPr>
        <w:numId w:val="2"/>
      </w:numPr>
    </w:pPr>
  </w:style>
  <w:style w:type="character" w:customStyle="1" w:styleId="10">
    <w:name w:val="Заголовок 1 Знак"/>
    <w:basedOn w:val="a2"/>
    <w:link w:val="1"/>
    <w:uiPriority w:val="9"/>
    <w:rsid w:val="00CD4B65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customStyle="1" w:styleId="a9">
    <w:name w:val="Компания"/>
    <w:basedOn w:val="a1"/>
    <w:uiPriority w:val="2"/>
    <w:rsid w:val="00CE69BE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A769D1"/>
  </w:style>
  <w:style w:type="paragraph" w:styleId="ac">
    <w:name w:val="Title"/>
    <w:basedOn w:val="a1"/>
    <w:next w:val="a1"/>
    <w:link w:val="ad"/>
    <w:uiPriority w:val="10"/>
    <w:qFormat/>
    <w:rsid w:val="00CD4B65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d">
    <w:name w:val="Название Знак"/>
    <w:basedOn w:val="a2"/>
    <w:link w:val="ac"/>
    <w:uiPriority w:val="10"/>
    <w:rsid w:val="00CD4B65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e">
    <w:name w:val="Subtitle"/>
    <w:basedOn w:val="a1"/>
    <w:next w:val="a1"/>
    <w:link w:val="af"/>
    <w:uiPriority w:val="11"/>
    <w:qFormat/>
    <w:rsid w:val="00CD4B65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f">
    <w:name w:val="Подзаголовок Знак"/>
    <w:basedOn w:val="a2"/>
    <w:link w:val="ae"/>
    <w:uiPriority w:val="11"/>
    <w:rsid w:val="00CD4B65"/>
    <w:rPr>
      <w:color w:val="000000" w:themeColor="text1"/>
      <w:sz w:val="24"/>
      <w:szCs w:val="24"/>
    </w:rPr>
  </w:style>
  <w:style w:type="paragraph" w:styleId="af0">
    <w:name w:val="No Spacing"/>
    <w:uiPriority w:val="1"/>
    <w:qFormat/>
    <w:rsid w:val="00CD4B65"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29"/>
    <w:qFormat/>
    <w:rsid w:val="00CD4B65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4">
    <w:name w:val="Цитата 2 Знак"/>
    <w:basedOn w:val="a2"/>
    <w:link w:val="23"/>
    <w:uiPriority w:val="29"/>
    <w:rsid w:val="00CD4B65"/>
    <w:rPr>
      <w:rFonts w:asciiTheme="majorHAnsi" w:eastAsiaTheme="majorEastAsia" w:hAnsiTheme="majorHAnsi" w:cstheme="majorBidi"/>
      <w:sz w:val="24"/>
      <w:szCs w:val="24"/>
    </w:rPr>
  </w:style>
  <w:style w:type="character" w:customStyle="1" w:styleId="32">
    <w:name w:val="Заголовок 3 Знак"/>
    <w:basedOn w:val="a2"/>
    <w:link w:val="31"/>
    <w:uiPriority w:val="9"/>
    <w:semiHidden/>
    <w:rsid w:val="00CD4B65"/>
    <w:rPr>
      <w:rFonts w:asciiTheme="majorHAnsi" w:eastAsiaTheme="majorEastAsia" w:hAnsiTheme="majorHAnsi" w:cstheme="majorBidi"/>
      <w:caps/>
      <w:sz w:val="28"/>
      <w:szCs w:val="28"/>
    </w:rPr>
  </w:style>
  <w:style w:type="paragraph" w:styleId="af1">
    <w:name w:val="Balloon Text"/>
    <w:basedOn w:val="a1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9915C8"/>
  </w:style>
  <w:style w:type="paragraph" w:styleId="af4">
    <w:name w:val="Block Text"/>
    <w:basedOn w:val="a1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i/>
      <w:iCs/>
      <w:color w:val="03A996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  <w:rsid w:val="009915C8"/>
  </w:style>
  <w:style w:type="paragraph" w:styleId="25">
    <w:name w:val="Body Text 2"/>
    <w:basedOn w:val="a1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9915C8"/>
  </w:style>
  <w:style w:type="paragraph" w:styleId="af9">
    <w:name w:val="Body Text Indent"/>
    <w:basedOn w:val="a1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  <w:rsid w:val="009915C8"/>
  </w:style>
  <w:style w:type="paragraph" w:styleId="27">
    <w:name w:val="Body Text First Indent 2"/>
    <w:basedOn w:val="af9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  <w:rsid w:val="009915C8"/>
  </w:style>
  <w:style w:type="paragraph" w:styleId="29">
    <w:name w:val="Body Text Indent 2"/>
    <w:basedOn w:val="a1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915C8"/>
    <w:rPr>
      <w:szCs w:val="16"/>
    </w:rPr>
  </w:style>
  <w:style w:type="character" w:styleId="afb">
    <w:name w:val="Book Title"/>
    <w:basedOn w:val="a2"/>
    <w:uiPriority w:val="33"/>
    <w:qFormat/>
    <w:rsid w:val="00CD4B65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c">
    <w:name w:val="Closing"/>
    <w:basedOn w:val="a1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  <w:rsid w:val="009915C8"/>
  </w:style>
  <w:style w:type="table" w:customStyle="1" w:styleId="11">
    <w:name w:val="Цветная сетка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customStyle="1" w:styleId="12">
    <w:name w:val="Цветной список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13">
    <w:name w:val="Цветная заливка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e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">
    <w:name w:val="annotation text"/>
    <w:basedOn w:val="a1"/>
    <w:link w:val="aff0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0">
    <w:name w:val="Текст примечания Знак"/>
    <w:basedOn w:val="a2"/>
    <w:link w:val="aff"/>
    <w:uiPriority w:val="99"/>
    <w:semiHidden/>
    <w:rsid w:val="009915C8"/>
    <w:rPr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9915C8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9915C8"/>
    <w:rPr>
      <w:b/>
      <w:bCs/>
      <w:szCs w:val="20"/>
    </w:rPr>
  </w:style>
  <w:style w:type="table" w:customStyle="1" w:styleId="14">
    <w:name w:val="Темный список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aff3">
    <w:name w:val="Date"/>
    <w:basedOn w:val="a1"/>
    <w:next w:val="a1"/>
    <w:link w:val="aff4"/>
    <w:uiPriority w:val="99"/>
    <w:semiHidden/>
    <w:unhideWhenUsed/>
    <w:rsid w:val="009915C8"/>
  </w:style>
  <w:style w:type="character" w:customStyle="1" w:styleId="aff4">
    <w:name w:val="Дата Знак"/>
    <w:basedOn w:val="a2"/>
    <w:link w:val="aff3"/>
    <w:uiPriority w:val="99"/>
    <w:semiHidden/>
    <w:rsid w:val="009915C8"/>
  </w:style>
  <w:style w:type="paragraph" w:styleId="aff5">
    <w:name w:val="Document Map"/>
    <w:basedOn w:val="a1"/>
    <w:link w:val="aff6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6">
    <w:name w:val="Схема документа Знак"/>
    <w:basedOn w:val="a2"/>
    <w:link w:val="aff5"/>
    <w:uiPriority w:val="99"/>
    <w:semiHidden/>
    <w:rsid w:val="009915C8"/>
    <w:rPr>
      <w:rFonts w:ascii="Segoe UI" w:hAnsi="Segoe UI" w:cs="Segoe UI"/>
      <w:szCs w:val="16"/>
    </w:rPr>
  </w:style>
  <w:style w:type="paragraph" w:styleId="aff7">
    <w:name w:val="E-mail Signature"/>
    <w:basedOn w:val="a1"/>
    <w:link w:val="aff8"/>
    <w:uiPriority w:val="99"/>
    <w:semiHidden/>
    <w:unhideWhenUsed/>
    <w:rsid w:val="009915C8"/>
    <w:pPr>
      <w:spacing w:after="0" w:line="240" w:lineRule="auto"/>
    </w:pPr>
  </w:style>
  <w:style w:type="character" w:customStyle="1" w:styleId="aff8">
    <w:name w:val="Электронная подпись Знак"/>
    <w:basedOn w:val="a2"/>
    <w:link w:val="aff7"/>
    <w:uiPriority w:val="99"/>
    <w:semiHidden/>
    <w:rsid w:val="009915C8"/>
  </w:style>
  <w:style w:type="character" w:styleId="aff9">
    <w:name w:val="Emphasis"/>
    <w:basedOn w:val="a2"/>
    <w:uiPriority w:val="20"/>
    <w:qFormat/>
    <w:rsid w:val="00CD4B65"/>
    <w:rPr>
      <w:rFonts w:asciiTheme="minorHAnsi" w:eastAsiaTheme="minorEastAsia" w:hAnsiTheme="minorHAnsi" w:cstheme="minorBidi"/>
      <w:i/>
      <w:iCs/>
      <w:color w:val="852728" w:themeColor="accent2" w:themeShade="BF"/>
      <w:sz w:val="20"/>
      <w:szCs w:val="20"/>
    </w:rPr>
  </w:style>
  <w:style w:type="character" w:styleId="affa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b">
    <w:name w:val="endnote text"/>
    <w:basedOn w:val="a1"/>
    <w:link w:val="affc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c">
    <w:name w:val="Текст концевой сноски Знак"/>
    <w:basedOn w:val="a2"/>
    <w:link w:val="affb"/>
    <w:uiPriority w:val="99"/>
    <w:semiHidden/>
    <w:rsid w:val="009915C8"/>
    <w:rPr>
      <w:szCs w:val="20"/>
    </w:rPr>
  </w:style>
  <w:style w:type="paragraph" w:styleId="affd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e">
    <w:name w:val="FollowedHyperlink"/>
    <w:basedOn w:val="a2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afff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0">
    <w:name w:val="footnote text"/>
    <w:basedOn w:val="a1"/>
    <w:link w:val="afff1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1">
    <w:name w:val="Текст сноски Знак"/>
    <w:basedOn w:val="a2"/>
    <w:link w:val="afff0"/>
    <w:uiPriority w:val="99"/>
    <w:semiHidden/>
    <w:rsid w:val="009915C8"/>
    <w:rPr>
      <w:szCs w:val="20"/>
    </w:rPr>
  </w:style>
  <w:style w:type="table" w:customStyle="1" w:styleId="-110">
    <w:name w:val="Таблица-сетка 1 светлая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">
    <w:name w:val="Таблица-сетка 1 светлая — акцент 2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">
    <w:name w:val="Таблица-сетка 1 светлая — акцент 4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">
    <w:name w:val="Таблица-сетка 1 светлая — акцент 6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0">
    <w:name w:val="Таблица-сетка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">
    <w:name w:val="Таблица-сетка 2 — акцент 1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-221">
    <w:name w:val="Таблица-сетка 2 — акцент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-231">
    <w:name w:val="Таблица-сетка 2 — акцент 3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-241">
    <w:name w:val="Таблица-сетка 2 — акцент 4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-251">
    <w:name w:val="Таблица-сетка 2 — акцент 5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-261">
    <w:name w:val="Таблица-сетка 2 — акцент 6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-310">
    <w:name w:val="Таблица-сетка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">
    <w:name w:val="Таблица-сетка 3 — акцент 1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-321">
    <w:name w:val="Таблица-сетка 3 — акцент 2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-331">
    <w:name w:val="Таблица-сетка 3 — акцент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-341">
    <w:name w:val="Таблица-сетка 3 — акцент 4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-351">
    <w:name w:val="Таблица-сетка 3 — акцент 5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-361">
    <w:name w:val="Таблица-сетка 3 — акцент 6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customStyle="1" w:styleId="-410">
    <w:name w:val="Таблица-сетка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">
    <w:name w:val="Таблица-сетка 4 — акцент 1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-421">
    <w:name w:val="Таблица-сетка 4 — акцент 2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-431">
    <w:name w:val="Таблица-сетка 4 — акцент 3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-441">
    <w:name w:val="Таблица-сетка 4 — акцент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-451">
    <w:name w:val="Таблица-сетка 4 — акцент 5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-461">
    <w:name w:val="Таблица-сетка 4 — акцент 6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-510">
    <w:name w:val="Таблица-сетка 5 темная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511">
    <w:name w:val="Таблица-сетка 5 темная — акцент 1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customStyle="1" w:styleId="-521">
    <w:name w:val="Таблица-сетка 5 темная — акцент 2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customStyle="1" w:styleId="-531">
    <w:name w:val="Таблица-сетка 5 темная — акцент 3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customStyle="1" w:styleId="-541">
    <w:name w:val="Таблица-сетка 5 темная — акцент 4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customStyle="1" w:styleId="-551">
    <w:name w:val="Таблица-сетка 5 темная — акцент 5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customStyle="1" w:styleId="-561">
    <w:name w:val="Таблица-сетка 5 темная — акцент 6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customStyle="1" w:styleId="-610">
    <w:name w:val="Таблица-сетка 6 цветная1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">
    <w:name w:val="Таблица-сетка 6 цветная — акцент 1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-621">
    <w:name w:val="Таблица-сетка 6 цветная — акцент 21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-631">
    <w:name w:val="Таблица-сетка 6 цветная — акцент 31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-641">
    <w:name w:val="Таблица-сетка 6 цветная — акцент 41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-651">
    <w:name w:val="Таблица-сетка 6 цветная — акцент 51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-661">
    <w:name w:val="Таблица-сетка 6 цветная — акцент 61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-71">
    <w:name w:val="Таблица-сетка 7 цветная1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">
    <w:name w:val="Таблица-сетка 7 цветная — акцент 1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customStyle="1" w:styleId="-721">
    <w:name w:val="Таблица-сетка 7 цветная — акцент 21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customStyle="1" w:styleId="-731">
    <w:name w:val="Таблица-сетка 7 цветная — акцент 31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customStyle="1" w:styleId="-741">
    <w:name w:val="Таблица-сетка 7 цветная — акцент 41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customStyle="1" w:styleId="-751">
    <w:name w:val="Таблица-сетка 7 цветная — акцент 51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customStyle="1" w:styleId="-761">
    <w:name w:val="Таблица-сетка 7 цветная — акцент 61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afff2">
    <w:name w:val="header"/>
    <w:basedOn w:val="a1"/>
    <w:link w:val="afff3"/>
    <w:uiPriority w:val="99"/>
    <w:rsid w:val="007014C5"/>
    <w:pPr>
      <w:spacing w:after="0" w:line="240" w:lineRule="auto"/>
    </w:pPr>
  </w:style>
  <w:style w:type="character" w:customStyle="1" w:styleId="afff3">
    <w:name w:val="Верхний колонтитул Знак"/>
    <w:basedOn w:val="a2"/>
    <w:link w:val="afff2"/>
    <w:uiPriority w:val="99"/>
    <w:rsid w:val="007014C5"/>
  </w:style>
  <w:style w:type="character" w:customStyle="1" w:styleId="42">
    <w:name w:val="Заголовок 4 Знак"/>
    <w:basedOn w:val="a2"/>
    <w:link w:val="41"/>
    <w:uiPriority w:val="9"/>
    <w:semiHidden/>
    <w:rsid w:val="00CD4B65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2">
    <w:name w:val="Заголовок 5 Знак"/>
    <w:basedOn w:val="a2"/>
    <w:link w:val="51"/>
    <w:uiPriority w:val="9"/>
    <w:semiHidden/>
    <w:rsid w:val="00CD4B65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2"/>
    <w:link w:val="6"/>
    <w:uiPriority w:val="9"/>
    <w:semiHidden/>
    <w:rsid w:val="00CD4B65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2"/>
    <w:link w:val="7"/>
    <w:uiPriority w:val="9"/>
    <w:semiHidden/>
    <w:rsid w:val="00CD4B65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2"/>
    <w:link w:val="8"/>
    <w:uiPriority w:val="9"/>
    <w:semiHidden/>
    <w:rsid w:val="00CD4B65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2"/>
    <w:link w:val="9"/>
    <w:uiPriority w:val="9"/>
    <w:semiHidden/>
    <w:rsid w:val="00CD4B65"/>
    <w:rPr>
      <w:rFonts w:asciiTheme="majorHAnsi" w:eastAsiaTheme="majorEastAsia" w:hAnsiTheme="majorHAnsi" w:cstheme="majorBidi"/>
      <w:i/>
      <w:iCs/>
      <w:caps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4">
    <w:name w:val="Hyperlink"/>
    <w:basedOn w:val="a2"/>
    <w:uiPriority w:val="99"/>
    <w:semiHidden/>
    <w:unhideWhenUsed/>
    <w:rsid w:val="009915C8"/>
    <w:rPr>
      <w:color w:val="4D4436" w:themeColor="hyperlink"/>
      <w:u w:val="single"/>
    </w:rPr>
  </w:style>
  <w:style w:type="paragraph" w:styleId="15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5">
    <w:name w:val="index heading"/>
    <w:basedOn w:val="a1"/>
    <w:next w:val="15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6">
    <w:name w:val="Intense Emphasis"/>
    <w:basedOn w:val="a2"/>
    <w:uiPriority w:val="21"/>
    <w:qFormat/>
    <w:rsid w:val="00CD4B65"/>
    <w:rPr>
      <w:rFonts w:asciiTheme="minorHAnsi" w:eastAsiaTheme="minorEastAsia" w:hAnsiTheme="minorHAnsi" w:cstheme="minorBidi"/>
      <w:b/>
      <w:bCs/>
      <w:i/>
      <w:iCs/>
      <w:color w:val="852728" w:themeColor="accent2" w:themeShade="BF"/>
      <w:spacing w:val="0"/>
      <w:w w:val="100"/>
      <w:position w:val="0"/>
      <w:sz w:val="20"/>
      <w:szCs w:val="20"/>
    </w:rPr>
  </w:style>
  <w:style w:type="paragraph" w:styleId="afff7">
    <w:name w:val="Intense Quote"/>
    <w:basedOn w:val="a1"/>
    <w:next w:val="a1"/>
    <w:link w:val="afff8"/>
    <w:uiPriority w:val="30"/>
    <w:qFormat/>
    <w:rsid w:val="00CD4B65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852728" w:themeColor="accent2" w:themeShade="BF"/>
      <w:spacing w:val="10"/>
      <w:sz w:val="28"/>
      <w:szCs w:val="28"/>
    </w:rPr>
  </w:style>
  <w:style w:type="character" w:customStyle="1" w:styleId="afff8">
    <w:name w:val="Выделенная цитата Знак"/>
    <w:basedOn w:val="a2"/>
    <w:link w:val="afff7"/>
    <w:uiPriority w:val="30"/>
    <w:rsid w:val="00CD4B65"/>
    <w:rPr>
      <w:rFonts w:asciiTheme="majorHAnsi" w:eastAsiaTheme="majorEastAsia" w:hAnsiTheme="majorHAnsi" w:cstheme="majorBidi"/>
      <w:caps/>
      <w:color w:val="852728" w:themeColor="accent2" w:themeShade="BF"/>
      <w:spacing w:val="10"/>
      <w:sz w:val="28"/>
      <w:szCs w:val="28"/>
    </w:rPr>
  </w:style>
  <w:style w:type="character" w:styleId="afff9">
    <w:name w:val="Intense Reference"/>
    <w:basedOn w:val="a2"/>
    <w:uiPriority w:val="32"/>
    <w:qFormat/>
    <w:rsid w:val="00CD4B65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table" w:customStyle="1" w:styleId="16">
    <w:name w:val="Светлая сетка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2">
    <w:name w:val="Светлая сетка - Акцент 1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customStyle="1" w:styleId="17">
    <w:name w:val="Светлый список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3">
    <w:name w:val="Светлый список - Акцент 1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customStyle="1" w:styleId="18">
    <w:name w:val="Светлая заливка1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4">
    <w:name w:val="Светлая заливка - Акцент 11"/>
    <w:basedOn w:val="a3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afffa">
    <w:name w:val="line number"/>
    <w:basedOn w:val="a2"/>
    <w:uiPriority w:val="99"/>
    <w:semiHidden/>
    <w:unhideWhenUsed/>
    <w:rsid w:val="009915C8"/>
  </w:style>
  <w:style w:type="paragraph" w:styleId="afffb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c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d">
    <w:name w:val="List Paragraph"/>
    <w:basedOn w:val="a1"/>
    <w:uiPriority w:val="34"/>
    <w:qFormat/>
    <w:rsid w:val="009915C8"/>
    <w:pPr>
      <w:ind w:left="720"/>
      <w:contextualSpacing/>
    </w:pPr>
  </w:style>
  <w:style w:type="table" w:customStyle="1" w:styleId="-115">
    <w:name w:val="Список-таблица 1 светлая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1110">
    <w:name w:val="Список-таблица 1 светлая — акцент 1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-1210">
    <w:name w:val="Список-таблица 1 светлая — акцент 2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-1310">
    <w:name w:val="Список-таблица 1 светлая — акцент 3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-1410">
    <w:name w:val="Список-таблица 1 светлая — акцент 4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-1510">
    <w:name w:val="Список-таблица 1 светлая — акцент 5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-1610">
    <w:name w:val="Список-таблица 1 светлая — акцент 6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-212">
    <w:name w:val="Список-таблица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0">
    <w:name w:val="Список-таблица 2 — акцент 1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-2210">
    <w:name w:val="Список-таблица 2 — акцент 2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-2310">
    <w:name w:val="Список-таблица 2 — акцент 3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-2410">
    <w:name w:val="Список-таблица 2 — акцент 4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-2510">
    <w:name w:val="Список-таблица 2 — акцент 5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-2610">
    <w:name w:val="Список-таблица 2 — акцент 6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-312">
    <w:name w:val="Список-таблица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0">
    <w:name w:val="Список-таблица 3 — акцент 1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customStyle="1" w:styleId="-3210">
    <w:name w:val="Список-таблица 3 — акцент 2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customStyle="1" w:styleId="-3310">
    <w:name w:val="Список-таблица 3 — акцент 3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customStyle="1" w:styleId="-3410">
    <w:name w:val="Список-таблица 3 — акцент 4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customStyle="1" w:styleId="-3510">
    <w:name w:val="Список-таблица 3 — акцент 5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customStyle="1" w:styleId="-3610">
    <w:name w:val="Список-таблица 3 — акцент 6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customStyle="1" w:styleId="-412">
    <w:name w:val="Список-таблица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0">
    <w:name w:val="Список-таблица 4 — акцент 1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-4210">
    <w:name w:val="Список-таблица 4 — акцент 2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-4310">
    <w:name w:val="Список-таблица 4 — акцент 3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-4410">
    <w:name w:val="Список-таблица 4 — акцент 4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-4510">
    <w:name w:val="Список-таблица 4 — акцент 5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-4610">
    <w:name w:val="Список-таблица 4 — акцент 6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-512">
    <w:name w:val="Список-таблица 5 темная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Список-таблица 5 темная — акцент 1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210">
    <w:name w:val="Список-таблица 5 темная — акцент 2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0">
    <w:name w:val="Список-таблица 5 темная — акцент 3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410">
    <w:name w:val="Список-таблица 5 темная — акцент 4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0">
    <w:name w:val="Список-таблица 5 темная — акцент 5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610">
    <w:name w:val="Список-таблица 5 темная — акцент 6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2">
    <w:name w:val="Список-таблица 6 цветная1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0">
    <w:name w:val="Список-таблица 6 цветная — акцент 1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Borders>
        <w:top w:val="single" w:sz="4" w:space="0" w:color="03A996" w:themeColor="accent1"/>
        <w:bottom w:val="single" w:sz="4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customStyle="1" w:styleId="-6210">
    <w:name w:val="Список-таблица 6 цветная — акцент 21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Borders>
        <w:top w:val="single" w:sz="4" w:space="0" w:color="B33536" w:themeColor="accent2"/>
        <w:bottom w:val="single" w:sz="4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customStyle="1" w:styleId="-6310">
    <w:name w:val="Список-таблица 6 цветная — акцент 31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Borders>
        <w:top w:val="single" w:sz="4" w:space="0" w:color="E8C94B" w:themeColor="accent3"/>
        <w:bottom w:val="single" w:sz="4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customStyle="1" w:styleId="-6410">
    <w:name w:val="Список-таблица 6 цветная — акцент 41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Borders>
        <w:top w:val="single" w:sz="4" w:space="0" w:color="2682A6" w:themeColor="accent4"/>
        <w:bottom w:val="single" w:sz="4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customStyle="1" w:styleId="-6510">
    <w:name w:val="Список-таблица 6 цветная — акцент 51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Borders>
        <w:top w:val="single" w:sz="4" w:space="0" w:color="F08A42" w:themeColor="accent5"/>
        <w:bottom w:val="single" w:sz="4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customStyle="1" w:styleId="-6610">
    <w:name w:val="Список-таблица 6 цветная — акцент 61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Borders>
        <w:top w:val="single" w:sz="4" w:space="0" w:color="6A5178" w:themeColor="accent6"/>
        <w:bottom w:val="single" w:sz="4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customStyle="1" w:styleId="-710">
    <w:name w:val="Список-таблица 7 цветная1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0">
    <w:name w:val="Список-таблица 7 цветная — акцент 1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0">
    <w:name w:val="Список-таблица 7 цветная — акцент 21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0">
    <w:name w:val="Список-таблица 7 цветная — акцент 31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0">
    <w:name w:val="Список-таблица 7 цветная — акцент 41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0">
    <w:name w:val="Список-таблица 7 цветная — акцент 51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0">
    <w:name w:val="Список-таблица 7 цветная — акцент 61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e">
    <w:name w:val="macro"/>
    <w:link w:val="affff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">
    <w:name w:val="Текст макроса Знак"/>
    <w:basedOn w:val="a2"/>
    <w:link w:val="afffe"/>
    <w:uiPriority w:val="99"/>
    <w:semiHidden/>
    <w:rsid w:val="009915C8"/>
    <w:rPr>
      <w:rFonts w:ascii="Consolas" w:hAnsi="Consolas"/>
      <w:szCs w:val="20"/>
    </w:rPr>
  </w:style>
  <w:style w:type="table" w:customStyle="1" w:styleId="110">
    <w:name w:val="Средняя сетка 1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customStyle="1" w:styleId="210">
    <w:name w:val="Средняя сетка 2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Средняя сетка 3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customStyle="1" w:styleId="111">
    <w:name w:val="Средний список 1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">
    <w:name w:val="Средний список 1 - Акцент 1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bottom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bottom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bottom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bottom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bottom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bottom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customStyle="1" w:styleId="211">
    <w:name w:val="Средний список 2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заливка 1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0">
    <w:name w:val="Средняя заливка 1 - Акцент 1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2">
    <w:name w:val="Средняя заливка 2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0">
    <w:name w:val="Message Header"/>
    <w:basedOn w:val="a1"/>
    <w:link w:val="affff1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1">
    <w:name w:val="Шапка Знак"/>
    <w:basedOn w:val="a2"/>
    <w:link w:val="affff0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2">
    <w:name w:val="Normal (Web)"/>
    <w:basedOn w:val="a1"/>
    <w:uiPriority w:val="99"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3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4">
    <w:name w:val="Note Heading"/>
    <w:basedOn w:val="a1"/>
    <w:next w:val="a1"/>
    <w:link w:val="affff5"/>
    <w:uiPriority w:val="99"/>
    <w:semiHidden/>
    <w:unhideWhenUsed/>
    <w:rsid w:val="009915C8"/>
    <w:pPr>
      <w:spacing w:after="0" w:line="240" w:lineRule="auto"/>
    </w:pPr>
  </w:style>
  <w:style w:type="character" w:customStyle="1" w:styleId="affff5">
    <w:name w:val="Заголовок записки Знак"/>
    <w:basedOn w:val="a2"/>
    <w:link w:val="affff4"/>
    <w:uiPriority w:val="99"/>
    <w:semiHidden/>
    <w:rsid w:val="009915C8"/>
  </w:style>
  <w:style w:type="character" w:styleId="affff6">
    <w:name w:val="page number"/>
    <w:basedOn w:val="a2"/>
    <w:uiPriority w:val="99"/>
    <w:semiHidden/>
    <w:unhideWhenUsed/>
    <w:rsid w:val="009915C8"/>
  </w:style>
  <w:style w:type="table" w:customStyle="1" w:styleId="113">
    <w:name w:val="Таблица простая 1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3">
    <w:name w:val="Таблица простая 21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1">
    <w:name w:val="Таблица простая 31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1"/>
    <w:link w:val="affff8"/>
    <w:uiPriority w:val="99"/>
    <w:semiHidden/>
    <w:unhideWhenUsed/>
    <w:rsid w:val="009915C8"/>
    <w:pPr>
      <w:spacing w:after="0" w:line="240" w:lineRule="auto"/>
    </w:pPr>
    <w:rPr>
      <w:rFonts w:ascii="Consolas" w:hAnsi="Consolas"/>
    </w:rPr>
  </w:style>
  <w:style w:type="character" w:customStyle="1" w:styleId="affff8">
    <w:name w:val="Текст Знак"/>
    <w:basedOn w:val="a2"/>
    <w:link w:val="affff7"/>
    <w:uiPriority w:val="99"/>
    <w:semiHidden/>
    <w:rsid w:val="009915C8"/>
    <w:rPr>
      <w:rFonts w:ascii="Consolas" w:hAnsi="Consolas"/>
      <w:szCs w:val="21"/>
    </w:rPr>
  </w:style>
  <w:style w:type="paragraph" w:styleId="affff9">
    <w:name w:val="Salutation"/>
    <w:basedOn w:val="a1"/>
    <w:next w:val="a1"/>
    <w:link w:val="affffa"/>
    <w:uiPriority w:val="99"/>
    <w:semiHidden/>
    <w:unhideWhenUsed/>
    <w:rsid w:val="009915C8"/>
  </w:style>
  <w:style w:type="character" w:customStyle="1" w:styleId="affffa">
    <w:name w:val="Приветствие Знак"/>
    <w:basedOn w:val="a2"/>
    <w:link w:val="affff9"/>
    <w:uiPriority w:val="99"/>
    <w:semiHidden/>
    <w:rsid w:val="009915C8"/>
  </w:style>
  <w:style w:type="paragraph" w:styleId="affffb">
    <w:name w:val="Signature"/>
    <w:basedOn w:val="a1"/>
    <w:link w:val="affffc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c">
    <w:name w:val="Подпись Знак"/>
    <w:basedOn w:val="a2"/>
    <w:link w:val="affffb"/>
    <w:uiPriority w:val="99"/>
    <w:semiHidden/>
    <w:rsid w:val="009915C8"/>
  </w:style>
  <w:style w:type="character" w:styleId="affffd">
    <w:name w:val="Strong"/>
    <w:basedOn w:val="a2"/>
    <w:uiPriority w:val="22"/>
    <w:qFormat/>
    <w:rsid w:val="00CD4B65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ffffe">
    <w:name w:val="Subtle Emphasis"/>
    <w:basedOn w:val="a2"/>
    <w:uiPriority w:val="19"/>
    <w:qFormat/>
    <w:rsid w:val="00CD4B65"/>
    <w:rPr>
      <w:i/>
      <w:iCs/>
      <w:color w:val="auto"/>
    </w:rPr>
  </w:style>
  <w:style w:type="character" w:styleId="afffff">
    <w:name w:val="Subtle Reference"/>
    <w:basedOn w:val="a2"/>
    <w:uiPriority w:val="31"/>
    <w:qFormat/>
    <w:rsid w:val="00CD4B65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table" w:styleId="19">
    <w:name w:val="Table 3D effects 1"/>
    <w:basedOn w:val="a3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3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3D effects 3"/>
    <w:basedOn w:val="a3"/>
    <w:uiPriority w:val="99"/>
    <w:semiHidden/>
    <w:unhideWhenUsed/>
    <w:rsid w:val="009915C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3"/>
    <w:uiPriority w:val="99"/>
    <w:semiHidden/>
    <w:unhideWhenUsed/>
    <w:rsid w:val="009915C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3"/>
    <w:uiPriority w:val="99"/>
    <w:semiHidden/>
    <w:unhideWhenUsed/>
    <w:rsid w:val="009915C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3"/>
    <w:uiPriority w:val="99"/>
    <w:semiHidden/>
    <w:unhideWhenUsed/>
    <w:rsid w:val="009915C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9915C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olorful 1"/>
    <w:basedOn w:val="a3"/>
    <w:uiPriority w:val="99"/>
    <w:semiHidden/>
    <w:unhideWhenUsed/>
    <w:rsid w:val="009915C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3"/>
    <w:uiPriority w:val="99"/>
    <w:semiHidden/>
    <w:unhideWhenUsed/>
    <w:rsid w:val="009915C8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3"/>
    <w:uiPriority w:val="99"/>
    <w:semiHidden/>
    <w:unhideWhenUsed/>
    <w:rsid w:val="009915C8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Columns 1"/>
    <w:basedOn w:val="a3"/>
    <w:uiPriority w:val="99"/>
    <w:semiHidden/>
    <w:unhideWhenUsed/>
    <w:rsid w:val="009915C8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3"/>
    <w:uiPriority w:val="99"/>
    <w:semiHidden/>
    <w:unhideWhenUsed/>
    <w:rsid w:val="009915C8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3"/>
    <w:uiPriority w:val="99"/>
    <w:semiHidden/>
    <w:unhideWhenUsed/>
    <w:rsid w:val="009915C8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9915C8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9915C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0">
    <w:name w:val="Table Contemporary"/>
    <w:basedOn w:val="a3"/>
    <w:uiPriority w:val="99"/>
    <w:semiHidden/>
    <w:unhideWhenUsed/>
    <w:rsid w:val="009915C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1">
    <w:name w:val="Table Elegant"/>
    <w:basedOn w:val="a3"/>
    <w:uiPriority w:val="99"/>
    <w:semiHidden/>
    <w:unhideWhenUsed/>
    <w:rsid w:val="009915C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Grid 1"/>
    <w:basedOn w:val="a3"/>
    <w:uiPriority w:val="99"/>
    <w:semiHidden/>
    <w:unhideWhenUsed/>
    <w:rsid w:val="009915C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3"/>
    <w:uiPriority w:val="99"/>
    <w:semiHidden/>
    <w:unhideWhenUsed/>
    <w:rsid w:val="009915C8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3"/>
    <w:uiPriority w:val="99"/>
    <w:semiHidden/>
    <w:unhideWhenUsed/>
    <w:rsid w:val="009915C8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9915C8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9915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e">
    <w:name w:val="Сетка таблицы светлая1"/>
    <w:basedOn w:val="a3"/>
    <w:uiPriority w:val="40"/>
    <w:rsid w:val="009915C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3">
    <w:name w:val="Table List 1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3"/>
    <w:uiPriority w:val="99"/>
    <w:semiHidden/>
    <w:unhideWhenUsed/>
    <w:rsid w:val="009915C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3"/>
    <w:uiPriority w:val="99"/>
    <w:semiHidden/>
    <w:unhideWhenUsed/>
    <w:rsid w:val="009915C8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3"/>
    <w:uiPriority w:val="99"/>
    <w:semiHidden/>
    <w:unhideWhenUsed/>
    <w:rsid w:val="009915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3"/>
    <w:uiPriority w:val="99"/>
    <w:semiHidden/>
    <w:unhideWhenUsed/>
    <w:rsid w:val="009915C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915C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2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3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4">
    <w:name w:val="Table Professional"/>
    <w:basedOn w:val="a3"/>
    <w:uiPriority w:val="99"/>
    <w:semiHidden/>
    <w:unhideWhenUsed/>
    <w:rsid w:val="009915C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imple 1"/>
    <w:basedOn w:val="a3"/>
    <w:uiPriority w:val="99"/>
    <w:semiHidden/>
    <w:unhideWhenUsed/>
    <w:rsid w:val="009915C8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3"/>
    <w:uiPriority w:val="99"/>
    <w:semiHidden/>
    <w:unhideWhenUsed/>
    <w:rsid w:val="009915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3"/>
    <w:uiPriority w:val="99"/>
    <w:semiHidden/>
    <w:unhideWhenUsed/>
    <w:rsid w:val="009915C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ubtle 1"/>
    <w:basedOn w:val="a3"/>
    <w:uiPriority w:val="99"/>
    <w:semiHidden/>
    <w:unhideWhenUsed/>
    <w:rsid w:val="009915C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3"/>
    <w:uiPriority w:val="99"/>
    <w:semiHidden/>
    <w:unhideWhenUsed/>
    <w:rsid w:val="009915C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5">
    <w:name w:val="Table Theme"/>
    <w:basedOn w:val="a3"/>
    <w:uiPriority w:val="99"/>
    <w:semiHidden/>
    <w:unhideWhenUsed/>
    <w:rsid w:val="009915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4">
    <w:name w:val="Table Web 1"/>
    <w:basedOn w:val="a3"/>
    <w:uiPriority w:val="99"/>
    <w:semiHidden/>
    <w:unhideWhenUsed/>
    <w:rsid w:val="009915C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3"/>
    <w:uiPriority w:val="99"/>
    <w:semiHidden/>
    <w:unhideWhenUsed/>
    <w:rsid w:val="009915C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3"/>
    <w:uiPriority w:val="99"/>
    <w:semiHidden/>
    <w:unhideWhenUsed/>
    <w:rsid w:val="009915C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6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1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6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0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9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8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7">
    <w:name w:val="TOC Heading"/>
    <w:basedOn w:val="1"/>
    <w:next w:val="a1"/>
    <w:uiPriority w:val="39"/>
    <w:semiHidden/>
    <w:unhideWhenUsed/>
    <w:qFormat/>
    <w:rsid w:val="00CD4B65"/>
    <w:pPr>
      <w:outlineLvl w:val="9"/>
    </w:pPr>
  </w:style>
  <w:style w:type="paragraph" w:customStyle="1" w:styleId="afffff8">
    <w:name w:val="Контактные данные"/>
    <w:basedOn w:val="a1"/>
    <w:uiPriority w:val="2"/>
    <w:rsid w:val="007014C5"/>
    <w:pPr>
      <w:spacing w:after="0" w:line="276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0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2013\&#1052;&#1086;&#1080;%20&#1076;&#1086;&#1082;&#1091;&#1084;&#1077;&#1085;&#1090;&#1099;\Downloads\tf0291189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CEDBEC43A924FE2A168377237DB7E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5BC263-058D-4F4F-9976-494A7A7C4737}"/>
      </w:docPartPr>
      <w:docPartBody>
        <w:p w:rsidR="00A57662" w:rsidRDefault="00FD7D87" w:rsidP="00FD7D87">
          <w:pPr>
            <w:pStyle w:val="ECEDBEC43A924FE2A168377237DB7E8E"/>
          </w:pPr>
          <w:r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1F497D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B1A22"/>
    <w:rsid w:val="00067B12"/>
    <w:rsid w:val="001B144C"/>
    <w:rsid w:val="002B1A22"/>
    <w:rsid w:val="0050731D"/>
    <w:rsid w:val="00621FBB"/>
    <w:rsid w:val="00812EB2"/>
    <w:rsid w:val="00A57662"/>
    <w:rsid w:val="00E84F4C"/>
    <w:rsid w:val="00FA1EFC"/>
    <w:rsid w:val="00FD7D87"/>
    <w:rsid w:val="00FE4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B144C"/>
  </w:style>
  <w:style w:type="paragraph" w:styleId="2">
    <w:name w:val="heading 2"/>
    <w:basedOn w:val="a0"/>
    <w:next w:val="a0"/>
    <w:link w:val="20"/>
    <w:uiPriority w:val="1"/>
    <w:unhideWhenUsed/>
    <w:qFormat/>
    <w:rsid w:val="001B144C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B6889431DC0424BBF1A3A39559BE3A7">
    <w:name w:val="1B6889431DC0424BBF1A3A39559BE3A7"/>
    <w:rsid w:val="001B144C"/>
  </w:style>
  <w:style w:type="paragraph" w:customStyle="1" w:styleId="D0CF7CFD0E8448FC890B63E4747A0105">
    <w:name w:val="D0CF7CFD0E8448FC890B63E4747A0105"/>
    <w:rsid w:val="001B144C"/>
  </w:style>
  <w:style w:type="paragraph" w:customStyle="1" w:styleId="A9673787E7E74B2F84BBE8B27E4E9CD7">
    <w:name w:val="A9673787E7E74B2F84BBE8B27E4E9CD7"/>
    <w:rsid w:val="001B144C"/>
  </w:style>
  <w:style w:type="paragraph" w:styleId="a">
    <w:name w:val="List Bullet"/>
    <w:basedOn w:val="a0"/>
    <w:uiPriority w:val="1"/>
    <w:rsid w:val="001B144C"/>
    <w:pPr>
      <w:numPr>
        <w:numId w:val="1"/>
      </w:numPr>
      <w:spacing w:line="288" w:lineRule="auto"/>
    </w:pPr>
    <w:rPr>
      <w:rFonts w:eastAsiaTheme="minorHAnsi"/>
      <w:color w:val="265898" w:themeColor="text2" w:themeTint="E6"/>
      <w:lang w:eastAsia="ja-JP"/>
    </w:rPr>
  </w:style>
  <w:style w:type="paragraph" w:customStyle="1" w:styleId="5105BEC43EEE4030A666A694D9C0C52D">
    <w:name w:val="5105BEC43EEE4030A666A694D9C0C52D"/>
    <w:rsid w:val="001B144C"/>
  </w:style>
  <w:style w:type="character" w:styleId="a4">
    <w:name w:val="Placeholder Text"/>
    <w:basedOn w:val="a1"/>
    <w:uiPriority w:val="99"/>
    <w:semiHidden/>
    <w:rsid w:val="001B144C"/>
    <w:rPr>
      <w:color w:val="808080"/>
    </w:rPr>
  </w:style>
  <w:style w:type="paragraph" w:customStyle="1" w:styleId="FE635637ADA24538A87BA7E051274DF9">
    <w:name w:val="FE635637ADA24538A87BA7E051274DF9"/>
    <w:rsid w:val="001B144C"/>
  </w:style>
  <w:style w:type="paragraph" w:customStyle="1" w:styleId="53AB779F49C145C28557FE9E16D52D10">
    <w:name w:val="53AB779F49C145C28557FE9E16D52D10"/>
    <w:rsid w:val="001B144C"/>
  </w:style>
  <w:style w:type="paragraph" w:customStyle="1" w:styleId="EC3BEE5FDA404D3291EFA5F783198677">
    <w:name w:val="EC3BEE5FDA404D3291EFA5F783198677"/>
    <w:rsid w:val="001B144C"/>
  </w:style>
  <w:style w:type="paragraph" w:customStyle="1" w:styleId="CBA5FFAA05054237858546C5114B1D14">
    <w:name w:val="CBA5FFAA05054237858546C5114B1D14"/>
    <w:rsid w:val="001B144C"/>
  </w:style>
  <w:style w:type="paragraph" w:customStyle="1" w:styleId="43025FF54F3B490C84D0C9FAC15589B1">
    <w:name w:val="43025FF54F3B490C84D0C9FAC15589B1"/>
    <w:rsid w:val="001B144C"/>
  </w:style>
  <w:style w:type="paragraph" w:customStyle="1" w:styleId="A2CF9093E8BC483AA6F10AF4D42C9201">
    <w:name w:val="A2CF9093E8BC483AA6F10AF4D42C9201"/>
    <w:rsid w:val="001B144C"/>
  </w:style>
  <w:style w:type="paragraph" w:customStyle="1" w:styleId="F769368748874483BCDEE8FDF8DC71DC">
    <w:name w:val="F769368748874483BCDEE8FDF8DC71DC"/>
    <w:rsid w:val="001B144C"/>
  </w:style>
  <w:style w:type="paragraph" w:customStyle="1" w:styleId="9EB9D4CE0A55428AB3228ECD0476EDD3">
    <w:name w:val="9EB9D4CE0A55428AB3228ECD0476EDD3"/>
    <w:rsid w:val="001B144C"/>
  </w:style>
  <w:style w:type="paragraph" w:customStyle="1" w:styleId="EB97EF91483446C8AFA54F88652967D4">
    <w:name w:val="EB97EF91483446C8AFA54F88652967D4"/>
    <w:rsid w:val="001B144C"/>
  </w:style>
  <w:style w:type="paragraph" w:customStyle="1" w:styleId="21508B542A9A46F58BF4A490ACFBD1F9">
    <w:name w:val="21508B542A9A46F58BF4A490ACFBD1F9"/>
    <w:rsid w:val="001B144C"/>
  </w:style>
  <w:style w:type="paragraph" w:customStyle="1" w:styleId="AF709C18431F4D649A0E9B1AE0D3EEDF">
    <w:name w:val="AF709C18431F4D649A0E9B1AE0D3EEDF"/>
    <w:rsid w:val="001B144C"/>
  </w:style>
  <w:style w:type="paragraph" w:customStyle="1" w:styleId="D17B3F7893B04453893446FCA48331ED">
    <w:name w:val="D17B3F7893B04453893446FCA48331ED"/>
    <w:rsid w:val="001B144C"/>
  </w:style>
  <w:style w:type="paragraph" w:customStyle="1" w:styleId="16002FEFAEDC45EA96911C51C2C51205">
    <w:name w:val="16002FEFAEDC45EA96911C51C2C51205"/>
    <w:rsid w:val="001B144C"/>
  </w:style>
  <w:style w:type="character" w:customStyle="1" w:styleId="20">
    <w:name w:val="Заголовок 2 Знак"/>
    <w:basedOn w:val="a1"/>
    <w:link w:val="2"/>
    <w:uiPriority w:val="1"/>
    <w:rsid w:val="001B144C"/>
    <w:rPr>
      <w:rFonts w:asciiTheme="majorHAnsi" w:eastAsiaTheme="majorEastAsia" w:hAnsiTheme="majorHAnsi" w:cstheme="majorBidi"/>
      <w:b/>
      <w:bCs/>
      <w:color w:val="1F497D" w:themeColor="text2"/>
      <w:sz w:val="24"/>
      <w:lang w:eastAsia="ja-JP"/>
    </w:rPr>
  </w:style>
  <w:style w:type="paragraph" w:customStyle="1" w:styleId="5C1964CEF17143E0A026E9AA9A812720">
    <w:name w:val="5C1964CEF17143E0A026E9AA9A812720"/>
    <w:rsid w:val="001B144C"/>
  </w:style>
  <w:style w:type="paragraph" w:customStyle="1" w:styleId="A35E955AB6164C38BBA5BBCAC55F68F7">
    <w:name w:val="A35E955AB6164C38BBA5BBCAC55F68F7"/>
    <w:rsid w:val="001B144C"/>
  </w:style>
  <w:style w:type="paragraph" w:customStyle="1" w:styleId="72BAAFCF172B4AF59851092C4C3D3676">
    <w:name w:val="72BAAFCF172B4AF59851092C4C3D3676"/>
    <w:rsid w:val="001B144C"/>
  </w:style>
  <w:style w:type="paragraph" w:customStyle="1" w:styleId="D33F0356D7824EB4A2D6E4F43844C09D">
    <w:name w:val="D33F0356D7824EB4A2D6E4F43844C09D"/>
    <w:rsid w:val="001B144C"/>
  </w:style>
  <w:style w:type="paragraph" w:customStyle="1" w:styleId="9E6A3E733EF04C4CB15FD57C690CAF0F">
    <w:name w:val="9E6A3E733EF04C4CB15FD57C690CAF0F"/>
    <w:rsid w:val="001B144C"/>
  </w:style>
  <w:style w:type="paragraph" w:customStyle="1" w:styleId="D6E889C02BBC43A0B5DE970C0D8A825F">
    <w:name w:val="D6E889C02BBC43A0B5DE970C0D8A825F"/>
    <w:rsid w:val="001B144C"/>
  </w:style>
  <w:style w:type="paragraph" w:customStyle="1" w:styleId="3F5E05864F5B4348B76BD3108F107BE2">
    <w:name w:val="3F5E05864F5B4348B76BD3108F107BE2"/>
    <w:rsid w:val="001B144C"/>
  </w:style>
  <w:style w:type="paragraph" w:customStyle="1" w:styleId="037BF80291FE42D4B054F00F4B73EEE6">
    <w:name w:val="037BF80291FE42D4B054F00F4B73EEE6"/>
    <w:rsid w:val="001B144C"/>
  </w:style>
  <w:style w:type="paragraph" w:customStyle="1" w:styleId="1F544B3DB81B4E12B4A0C6D61EA3FF9D">
    <w:name w:val="1F544B3DB81B4E12B4A0C6D61EA3FF9D"/>
    <w:rsid w:val="001B144C"/>
  </w:style>
  <w:style w:type="paragraph" w:customStyle="1" w:styleId="67143DAE773C4348A3F16E646E3C5D22">
    <w:name w:val="67143DAE773C4348A3F16E646E3C5D22"/>
    <w:rsid w:val="001B144C"/>
  </w:style>
  <w:style w:type="paragraph" w:customStyle="1" w:styleId="823E03B75ACC4648B7127499E1CF36E0">
    <w:name w:val="823E03B75ACC4648B7127499E1CF36E0"/>
    <w:rsid w:val="001B144C"/>
  </w:style>
  <w:style w:type="paragraph" w:customStyle="1" w:styleId="24905EFC07E74D048D3D946E15BFC1F5">
    <w:name w:val="24905EFC07E74D048D3D946E15BFC1F5"/>
    <w:rsid w:val="001B144C"/>
  </w:style>
  <w:style w:type="paragraph" w:customStyle="1" w:styleId="8284E8C1F6434572A35DD9E901E8785F">
    <w:name w:val="8284E8C1F6434572A35DD9E901E8785F"/>
    <w:rsid w:val="001B144C"/>
  </w:style>
  <w:style w:type="paragraph" w:customStyle="1" w:styleId="271A1463A3EE468F9BD6AC0A3A89F212">
    <w:name w:val="271A1463A3EE468F9BD6AC0A3A89F212"/>
    <w:rsid w:val="00FD7D87"/>
    <w:pPr>
      <w:spacing w:after="160" w:line="259" w:lineRule="auto"/>
    </w:pPr>
  </w:style>
  <w:style w:type="paragraph" w:customStyle="1" w:styleId="45B8F82A128E401B981B5B5B39F1A9F3">
    <w:name w:val="45B8F82A128E401B981B5B5B39F1A9F3"/>
    <w:rsid w:val="00FD7D87"/>
    <w:pPr>
      <w:spacing w:after="160" w:line="259" w:lineRule="auto"/>
    </w:pPr>
  </w:style>
  <w:style w:type="paragraph" w:customStyle="1" w:styleId="ECEDBEC43A924FE2A168377237DB7E8E">
    <w:name w:val="ECEDBEC43A924FE2A168377237DB7E8E"/>
    <w:rsid w:val="00FD7D87"/>
    <w:pPr>
      <w:spacing w:after="160" w:line="259" w:lineRule="auto"/>
    </w:pPr>
  </w:style>
  <w:style w:type="paragraph" w:customStyle="1" w:styleId="E7D41288ADB3446C9EFBF7B80EE59ACB">
    <w:name w:val="E7D41288ADB3446C9EFBF7B80EE59ACB"/>
    <w:rsid w:val="00FD7D87"/>
    <w:pPr>
      <w:spacing w:after="160" w:line="259" w:lineRule="auto"/>
    </w:pPr>
  </w:style>
  <w:style w:type="paragraph" w:customStyle="1" w:styleId="BAF0080D843D4622B607DFC786AB831B">
    <w:name w:val="BAF0080D843D4622B607DFC786AB831B"/>
    <w:rsid w:val="00FD7D87"/>
    <w:pPr>
      <w:spacing w:after="160" w:line="259" w:lineRule="auto"/>
    </w:pPr>
  </w:style>
  <w:style w:type="paragraph" w:customStyle="1" w:styleId="B989222918A64EADBC311EA152F034AB">
    <w:name w:val="B989222918A64EADBC311EA152F034AB"/>
    <w:rsid w:val="00FD7D87"/>
    <w:pPr>
      <w:spacing w:after="160" w:line="259" w:lineRule="auto"/>
    </w:pPr>
  </w:style>
  <w:style w:type="paragraph" w:customStyle="1" w:styleId="571795000074453492F4C78D3500D3A1">
    <w:name w:val="571795000074453492F4C78D3500D3A1"/>
    <w:rsid w:val="00FD7D87"/>
    <w:pPr>
      <w:spacing w:after="160" w:line="259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4EC5B7-6272-48FE-A83F-0A2A3D1BD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tf02911897</Template>
  <TotalTime>3</TotalTime>
  <Pages>3</Pages>
  <Words>259</Words>
  <Characters>1482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ДаТА ПРОВЕДЕНИЯ:              18. 03. 2018 ГОД.                                       МЕСТО ПРОВЕДЕНИЯ:            г. КОММУНАР      мбоу «КОММУНАРСКАЯ СОШ № 3»</cp:keywords>
  <cp:lastModifiedBy>Владелец</cp:lastModifiedBy>
  <cp:revision>2</cp:revision>
  <cp:lastPrinted>2018-02-26T15:09:00Z</cp:lastPrinted>
  <dcterms:created xsi:type="dcterms:W3CDTF">2018-02-27T09:08:00Z</dcterms:created>
  <dcterms:modified xsi:type="dcterms:W3CDTF">2018-02-27T09:08:00Z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